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008" w:rsidRPr="00020C85" w:rsidRDefault="002B1008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張君威醫師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0320(9.10)</w: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2B1008" w:rsidRPr="005768B0" w:rsidRDefault="002B1008" w:rsidP="005748F5">
      <w:pPr>
        <w:tabs>
          <w:tab w:val="left" w:pos="1710"/>
        </w:tabs>
        <w:ind w:firstLineChars="200" w:firstLine="31680"/>
        <w:rPr>
          <w:szCs w:val="26"/>
        </w:rPr>
      </w:pPr>
      <w:r>
        <w:t xml:space="preserve">  </w:t>
      </w:r>
      <w:r w:rsidRPr="005768B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2B1008" w:rsidRPr="005768B0" w:rsidRDefault="002B1008" w:rsidP="005748F5">
      <w:pPr>
        <w:ind w:firstLineChars="200" w:firstLine="31680"/>
        <w:rPr>
          <w:szCs w:val="26"/>
        </w:rPr>
      </w:pPr>
      <w:r>
        <w:t xml:space="preserve">  </w:t>
      </w:r>
      <w:r w:rsidRPr="005768B0">
        <w:pict>
          <v:shape id="_x0000_i1026" type="#_x0000_t75" style="width:263.25pt;height:209.25pt">
            <v:imagedata r:id="rId8" o:title=""/>
          </v:shape>
        </w:pic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2B1008" w:rsidRPr="005768B0" w:rsidRDefault="002B1008" w:rsidP="005748F5">
      <w:pPr>
        <w:ind w:firstLineChars="200" w:firstLine="31680"/>
        <w:rPr>
          <w:szCs w:val="26"/>
        </w:rPr>
      </w:pPr>
      <w:r>
        <w:t xml:space="preserve">  </w:t>
      </w:r>
      <w:r w:rsidRPr="005768B0">
        <w:pict>
          <v:shape id="_x0000_i1027" type="#_x0000_t75" style="width:267pt;height:205.5pt">
            <v:imagedata r:id="rId9" o:title=""/>
          </v:shape>
        </w:pic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2B1008" w:rsidRPr="005768B0" w:rsidRDefault="002B1008" w:rsidP="005748F5">
      <w:pPr>
        <w:ind w:firstLineChars="200" w:firstLine="31680"/>
        <w:rPr>
          <w:szCs w:val="26"/>
        </w:rPr>
      </w:pPr>
      <w:r>
        <w:t xml:space="preserve">  </w:t>
      </w:r>
      <w:r w:rsidRPr="005768B0">
        <w:pict>
          <v:shape id="_x0000_i1028" type="#_x0000_t75" style="width:267pt;height:218.25pt">
            <v:imagedata r:id="rId10" o:title=""/>
          </v:shape>
        </w:pic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2B1008" w:rsidRPr="005768B0" w:rsidRDefault="002B1008" w:rsidP="005748F5">
      <w:pPr>
        <w:ind w:firstLineChars="200" w:firstLine="31680"/>
        <w:rPr>
          <w:szCs w:val="26"/>
        </w:rPr>
      </w:pPr>
      <w:r>
        <w:t xml:space="preserve">  </w:t>
      </w:r>
      <w:r w:rsidRPr="005768B0">
        <w:pict>
          <v:shape id="_x0000_i1029" type="#_x0000_t75" style="width:266.25pt;height:222.75pt">
            <v:imagedata r:id="rId11" o:title=""/>
          </v:shape>
        </w:pic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2B1008" w:rsidRPr="005768B0" w:rsidRDefault="002B1008" w:rsidP="005748F5">
      <w:pPr>
        <w:ind w:firstLineChars="200" w:firstLine="31680"/>
        <w:rPr>
          <w:szCs w:val="26"/>
        </w:rPr>
      </w:pPr>
      <w:r>
        <w:t xml:space="preserve">  </w:t>
      </w:r>
      <w:r w:rsidRPr="005768B0">
        <w:pict>
          <v:shape id="_x0000_i1030" type="#_x0000_t75" style="width:266.25pt;height:220.5pt">
            <v:imagedata r:id="rId12" o:title=""/>
          </v:shape>
        </w:pic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2B1008" w:rsidRPr="005768B0" w:rsidRDefault="002B1008" w:rsidP="005748F5">
      <w:pPr>
        <w:ind w:firstLineChars="200" w:firstLine="31680"/>
        <w:rPr>
          <w:szCs w:val="26"/>
        </w:rPr>
      </w:pPr>
      <w:r>
        <w:t xml:space="preserve">  </w:t>
      </w:r>
      <w:r w:rsidRPr="005768B0">
        <w:pict>
          <v:shape id="_x0000_i1031" type="#_x0000_t75" style="width:261.75pt;height:220.5pt">
            <v:imagedata r:id="rId13" o:title=""/>
          </v:shape>
        </w:pict>
      </w:r>
    </w:p>
    <w:p w:rsidR="002B1008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2B1008" w:rsidRPr="005768B0" w:rsidRDefault="002B1008" w:rsidP="005748F5">
      <w:pPr>
        <w:ind w:firstLineChars="200" w:firstLine="31680"/>
        <w:rPr>
          <w:szCs w:val="26"/>
        </w:rPr>
      </w:pPr>
      <w:r>
        <w:t xml:space="preserve">  </w:t>
      </w:r>
      <w:r w:rsidRPr="005768B0">
        <w:pict>
          <v:shape id="_x0000_i1032" type="#_x0000_t75" style="width:262.5pt;height:219pt">
            <v:imagedata r:id="rId14" o:title=""/>
          </v:shape>
        </w:pict>
      </w:r>
    </w:p>
    <w:p w:rsidR="002B1008" w:rsidRPr="00020C85" w:rsidRDefault="002B1008" w:rsidP="005748F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2B1008" w:rsidRPr="005768B0" w:rsidRDefault="002B1008" w:rsidP="005748F5">
      <w:pPr>
        <w:ind w:firstLineChars="200" w:firstLine="31680"/>
        <w:rPr>
          <w:szCs w:val="24"/>
        </w:rPr>
      </w:pPr>
      <w:r>
        <w:t xml:space="preserve">  </w:t>
      </w:r>
      <w:r w:rsidRPr="005768B0">
        <w:pict>
          <v:shape id="_x0000_i1033" type="#_x0000_t75" style="width:263.25pt;height:219.75pt">
            <v:imagedata r:id="rId15" o:title=""/>
          </v:shape>
        </w:pict>
      </w:r>
    </w:p>
    <w:p w:rsidR="002B1008" w:rsidRPr="005B5DDD" w:rsidRDefault="002B1008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2B1008" w:rsidRDefault="002B1008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時間太短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內容太匆忙及簡短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可惜了</w:t>
      </w:r>
      <w:r>
        <w:rPr>
          <w:rFonts w:ascii="標楷體" w:eastAsia="標楷體" w:hAnsi="標楷體"/>
          <w:szCs w:val="24"/>
        </w:rPr>
        <w:t>!</w:t>
      </w:r>
    </w:p>
    <w:p w:rsidR="002B1008" w:rsidRPr="005B5DDD" w:rsidRDefault="002B1008" w:rsidP="00B759C4">
      <w:pPr>
        <w:rPr>
          <w:rFonts w:ascii="標楷體" w:eastAsia="標楷體" w:hAnsi="標楷體"/>
          <w:sz w:val="26"/>
          <w:szCs w:val="26"/>
        </w:rPr>
      </w:pPr>
    </w:p>
    <w:p w:rsidR="002B1008" w:rsidRPr="005B5DDD" w:rsidRDefault="002B1008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2B1008" w:rsidRDefault="002B100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別的學校有一些類似同志議題或有關愛滋的活動</w:t>
      </w:r>
      <w:r>
        <w:rPr>
          <w:rFonts w:ascii="標楷體" w:eastAsia="標楷體" w:hAnsi="標楷體"/>
          <w:szCs w:val="24"/>
        </w:rPr>
        <w:t>,</w:t>
      </w:r>
    </w:p>
    <w:p w:rsidR="002B1008" w:rsidRPr="00BE1DC3" w:rsidRDefault="002B100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</w:t>
      </w:r>
      <w:r>
        <w:rPr>
          <w:rFonts w:ascii="標楷體" w:eastAsia="標楷體" w:hAnsi="標楷體" w:hint="eastAsia"/>
          <w:szCs w:val="24"/>
        </w:rPr>
        <w:t>我來學校四年了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好像都沒有</w:t>
      </w:r>
      <w:r>
        <w:rPr>
          <w:rFonts w:ascii="標楷體" w:eastAsia="標楷體" w:hAnsi="標楷體"/>
          <w:szCs w:val="24"/>
        </w:rPr>
        <w:t>!</w:t>
      </w:r>
    </w:p>
    <w:sectPr w:rsidR="002B1008" w:rsidRPr="00BE1DC3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008" w:rsidRDefault="002B1008" w:rsidP="000611E8">
      <w:r>
        <w:separator/>
      </w:r>
    </w:p>
  </w:endnote>
  <w:endnote w:type="continuationSeparator" w:id="0">
    <w:p w:rsidR="002B1008" w:rsidRDefault="002B1008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008" w:rsidRDefault="002B1008" w:rsidP="000611E8">
      <w:r>
        <w:separator/>
      </w:r>
    </w:p>
  </w:footnote>
  <w:footnote w:type="continuationSeparator" w:id="0">
    <w:p w:rsidR="002B1008" w:rsidRDefault="002B1008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6CA0"/>
    <w:rsid w:val="000D4EE2"/>
    <w:rsid w:val="000F19F8"/>
    <w:rsid w:val="000F5931"/>
    <w:rsid w:val="000F7FD7"/>
    <w:rsid w:val="001124E1"/>
    <w:rsid w:val="001319B3"/>
    <w:rsid w:val="0013335E"/>
    <w:rsid w:val="00153446"/>
    <w:rsid w:val="00173231"/>
    <w:rsid w:val="001835FE"/>
    <w:rsid w:val="00183DE3"/>
    <w:rsid w:val="001C309C"/>
    <w:rsid w:val="001D04B1"/>
    <w:rsid w:val="001D2AF0"/>
    <w:rsid w:val="001D5045"/>
    <w:rsid w:val="001F62D7"/>
    <w:rsid w:val="002240E4"/>
    <w:rsid w:val="00243742"/>
    <w:rsid w:val="0026534A"/>
    <w:rsid w:val="00272189"/>
    <w:rsid w:val="00273449"/>
    <w:rsid w:val="00281C2E"/>
    <w:rsid w:val="00283D4D"/>
    <w:rsid w:val="00295A04"/>
    <w:rsid w:val="002A1138"/>
    <w:rsid w:val="002A225B"/>
    <w:rsid w:val="002B1008"/>
    <w:rsid w:val="002C1514"/>
    <w:rsid w:val="002E360F"/>
    <w:rsid w:val="002E79EB"/>
    <w:rsid w:val="002E7C4A"/>
    <w:rsid w:val="00311245"/>
    <w:rsid w:val="003221D2"/>
    <w:rsid w:val="00327D6C"/>
    <w:rsid w:val="003509F2"/>
    <w:rsid w:val="00364FEB"/>
    <w:rsid w:val="003A03D3"/>
    <w:rsid w:val="003A05AA"/>
    <w:rsid w:val="003C2BA7"/>
    <w:rsid w:val="003D03A2"/>
    <w:rsid w:val="00406974"/>
    <w:rsid w:val="00424DEB"/>
    <w:rsid w:val="00433521"/>
    <w:rsid w:val="0043387F"/>
    <w:rsid w:val="00445A90"/>
    <w:rsid w:val="00464E7E"/>
    <w:rsid w:val="00472560"/>
    <w:rsid w:val="00492D24"/>
    <w:rsid w:val="004B3807"/>
    <w:rsid w:val="004C4417"/>
    <w:rsid w:val="004F096A"/>
    <w:rsid w:val="004F2AB0"/>
    <w:rsid w:val="004F2E8E"/>
    <w:rsid w:val="004F4308"/>
    <w:rsid w:val="00517C2E"/>
    <w:rsid w:val="00532BE0"/>
    <w:rsid w:val="00533909"/>
    <w:rsid w:val="005367CC"/>
    <w:rsid w:val="00551FF2"/>
    <w:rsid w:val="005649FD"/>
    <w:rsid w:val="005748F5"/>
    <w:rsid w:val="005768B0"/>
    <w:rsid w:val="00577378"/>
    <w:rsid w:val="00581CF1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912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E5512"/>
    <w:rsid w:val="006F0AB9"/>
    <w:rsid w:val="007063E2"/>
    <w:rsid w:val="00706F75"/>
    <w:rsid w:val="007559BA"/>
    <w:rsid w:val="0078007B"/>
    <w:rsid w:val="00787BF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3D75"/>
    <w:rsid w:val="00A44C03"/>
    <w:rsid w:val="00A52042"/>
    <w:rsid w:val="00A81950"/>
    <w:rsid w:val="00A853DB"/>
    <w:rsid w:val="00A87681"/>
    <w:rsid w:val="00A971EF"/>
    <w:rsid w:val="00AA51F9"/>
    <w:rsid w:val="00AC797A"/>
    <w:rsid w:val="00AE0C29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D2130"/>
    <w:rsid w:val="00BE1DC3"/>
    <w:rsid w:val="00BE484F"/>
    <w:rsid w:val="00BF6C85"/>
    <w:rsid w:val="00C0681D"/>
    <w:rsid w:val="00C304C2"/>
    <w:rsid w:val="00C363F6"/>
    <w:rsid w:val="00C45961"/>
    <w:rsid w:val="00C46DA8"/>
    <w:rsid w:val="00C5033B"/>
    <w:rsid w:val="00C504E7"/>
    <w:rsid w:val="00C64158"/>
    <w:rsid w:val="00C855C9"/>
    <w:rsid w:val="00C94CF9"/>
    <w:rsid w:val="00CA177F"/>
    <w:rsid w:val="00CA28E1"/>
    <w:rsid w:val="00CA63D9"/>
    <w:rsid w:val="00CB0D7A"/>
    <w:rsid w:val="00CB4AED"/>
    <w:rsid w:val="00CC3D73"/>
    <w:rsid w:val="00CE6524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DC7FFA"/>
    <w:rsid w:val="00DF6DBA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023E"/>
    <w:rsid w:val="00F878A9"/>
    <w:rsid w:val="00F91E18"/>
    <w:rsid w:val="00F96C9C"/>
    <w:rsid w:val="00FB1117"/>
    <w:rsid w:val="00FB1F27"/>
    <w:rsid w:val="00FC0E4E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54</Words>
  <Characters>314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2014-03-25T08:28:00Z</dcterms:created>
  <dcterms:modified xsi:type="dcterms:W3CDTF">2014-03-25T08:35:00Z</dcterms:modified>
</cp:coreProperties>
</file>