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253" w:rsidRPr="00020C85" w:rsidRDefault="00A15253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ascii="新細明體" w:hint="eastAsia"/>
          <w:sz w:val="28"/>
          <w:szCs w:val="28"/>
        </w:rPr>
        <w:t>徐振雄教授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1216</w: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A15253" w:rsidRPr="00B766C1" w:rsidRDefault="00A15253" w:rsidP="005A760A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B766C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26" type="#_x0000_t75" style="width:266.25pt;height:209.25pt">
            <v:imagedata r:id="rId8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27" type="#_x0000_t75" style="width:264pt;height:207.75pt">
            <v:imagedata r:id="rId9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28" type="#_x0000_t75" style="width:267pt;height:218.25pt">
            <v:imagedata r:id="rId10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29" type="#_x0000_t75" style="width:266.25pt;height:222.75pt">
            <v:imagedata r:id="rId11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30" type="#_x0000_t75" style="width:266.25pt;height:220.5pt">
            <v:imagedata r:id="rId12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31" type="#_x0000_t75" style="width:264.75pt;height:220.5pt">
            <v:imagedata r:id="rId13" o:title=""/>
          </v:shape>
        </w:pict>
      </w:r>
    </w:p>
    <w:p w:rsidR="00A15253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A15253" w:rsidRPr="00B766C1" w:rsidRDefault="00A15253" w:rsidP="005A760A">
      <w:pPr>
        <w:ind w:firstLineChars="200" w:firstLine="31680"/>
        <w:rPr>
          <w:szCs w:val="26"/>
        </w:rPr>
      </w:pPr>
      <w:r>
        <w:t xml:space="preserve">  </w:t>
      </w:r>
      <w:r w:rsidRPr="00B766C1">
        <w:pict>
          <v:shape id="_x0000_i1032" type="#_x0000_t75" style="width:262.5pt;height:219pt">
            <v:imagedata r:id="rId14" o:title=""/>
          </v:shape>
        </w:pict>
      </w:r>
    </w:p>
    <w:p w:rsidR="00A15253" w:rsidRPr="00020C85" w:rsidRDefault="00A15253" w:rsidP="005A760A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A15253" w:rsidRPr="00B766C1" w:rsidRDefault="00A15253" w:rsidP="005A760A">
      <w:pPr>
        <w:ind w:firstLineChars="200" w:firstLine="31680"/>
        <w:rPr>
          <w:szCs w:val="24"/>
        </w:rPr>
      </w:pPr>
      <w:r>
        <w:t xml:space="preserve">  </w:t>
      </w:r>
      <w:r w:rsidRPr="00B766C1">
        <w:pict>
          <v:shape id="_x0000_i1033" type="#_x0000_t75" style="width:263.25pt;height:219.75pt">
            <v:imagedata r:id="rId15" o:title=""/>
          </v:shape>
        </w:pict>
      </w:r>
    </w:p>
    <w:p w:rsidR="00A15253" w:rsidRPr="005B5DDD" w:rsidRDefault="00A1525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A15253" w:rsidRPr="00CA28E1" w:rsidRDefault="00A15253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希望演講人能夠多與同學互動</w:t>
      </w:r>
    </w:p>
    <w:p w:rsidR="00A15253" w:rsidRPr="00CA28E1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還不錯</w:t>
      </w:r>
      <w:r>
        <w:rPr>
          <w:rFonts w:ascii="標楷體" w:eastAsia="標楷體" w:hAnsi="標楷體"/>
          <w:szCs w:val="24"/>
        </w:rPr>
        <w:t>!</w:t>
      </w:r>
      <w:r>
        <w:rPr>
          <w:rFonts w:ascii="標楷體" w:eastAsia="標楷體" w:hAnsi="標楷體" w:hint="eastAsia"/>
          <w:szCs w:val="24"/>
        </w:rPr>
        <w:t>可多瞭解簡單的法律常識，自保也不侵犯他人</w:t>
      </w:r>
    </w:p>
    <w:p w:rsidR="00A15253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地點太小</w:t>
      </w:r>
    </w:p>
    <w:p w:rsidR="00A15253" w:rsidRPr="00C304C2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安排的教室可在會議廳、教室</w:t>
      </w:r>
      <w:r>
        <w:rPr>
          <w:rFonts w:ascii="標楷體" w:eastAsia="標楷體" w:hAnsi="標楷體"/>
          <w:szCs w:val="24"/>
        </w:rPr>
        <w:t>...</w:t>
      </w:r>
      <w:r>
        <w:rPr>
          <w:rFonts w:ascii="標楷體" w:eastAsia="標楷體" w:hAnsi="標楷體" w:hint="eastAsia"/>
          <w:szCs w:val="24"/>
        </w:rPr>
        <w:t>等地</w:t>
      </w:r>
    </w:p>
    <w:p w:rsidR="00A15253" w:rsidRPr="005B5DDD" w:rsidRDefault="00A1525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Cs w:val="24"/>
        </w:rPr>
        <w:t xml:space="preserve">   </w:t>
      </w:r>
    </w:p>
    <w:p w:rsidR="00A15253" w:rsidRPr="005B5DDD" w:rsidRDefault="00A15253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A15253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將來職場上要注意的事</w:t>
      </w:r>
    </w:p>
    <w:p w:rsidR="00A15253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飲食、旅遊相關</w:t>
      </w:r>
    </w:p>
    <w:p w:rsidR="00A15253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音樂</w:t>
      </w:r>
    </w:p>
    <w:p w:rsidR="00A15253" w:rsidRDefault="00A15253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</w:t>
      </w:r>
      <w:r>
        <w:rPr>
          <w:rFonts w:ascii="標楷體" w:eastAsia="標楷體" w:hAnsi="標楷體" w:hint="eastAsia"/>
          <w:szCs w:val="24"/>
        </w:rPr>
        <w:t>生涯規劃</w:t>
      </w:r>
    </w:p>
    <w:p w:rsidR="00A15253" w:rsidRDefault="00A15253" w:rsidP="004A638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</w:t>
      </w:r>
      <w:r>
        <w:rPr>
          <w:rFonts w:ascii="標楷體" w:eastAsia="標楷體" w:hAnsi="標楷體" w:hint="eastAsia"/>
          <w:szCs w:val="24"/>
        </w:rPr>
        <w:t>餐飲方面</w:t>
      </w:r>
    </w:p>
    <w:p w:rsidR="00A15253" w:rsidRDefault="00A15253" w:rsidP="004A638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保障我們消費者的活動</w:t>
      </w:r>
    </w:p>
    <w:p w:rsidR="00A15253" w:rsidRDefault="00A15253" w:rsidP="004A638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</w:t>
      </w:r>
      <w:r>
        <w:rPr>
          <w:rFonts w:ascii="標楷體" w:eastAsia="標楷體" w:hAnsi="標楷體" w:hint="eastAsia"/>
          <w:szCs w:val="24"/>
        </w:rPr>
        <w:t>文學作家之演講</w:t>
      </w:r>
    </w:p>
    <w:p w:rsidR="00A15253" w:rsidRPr="004A6386" w:rsidRDefault="00A15253" w:rsidP="004A638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</w:t>
      </w:r>
      <w:r>
        <w:rPr>
          <w:rFonts w:ascii="標楷體" w:eastAsia="標楷體" w:hAnsi="標楷體" w:hint="eastAsia"/>
          <w:szCs w:val="24"/>
        </w:rPr>
        <w:t>對外來有關的，例</w:t>
      </w:r>
      <w:r>
        <w:rPr>
          <w:rFonts w:ascii="標楷體" w:eastAsia="標楷體" w:hAnsi="標楷體"/>
          <w:szCs w:val="24"/>
        </w:rPr>
        <w:t>:</w:t>
      </w:r>
      <w:r>
        <w:rPr>
          <w:rFonts w:ascii="標楷體" w:eastAsia="標楷體" w:hAnsi="標楷體" w:hint="eastAsia"/>
          <w:szCs w:val="24"/>
        </w:rPr>
        <w:t>就業、人權問題</w:t>
      </w:r>
      <w:r>
        <w:rPr>
          <w:rFonts w:ascii="標楷體" w:eastAsia="標楷體" w:hAnsi="標楷體"/>
          <w:szCs w:val="24"/>
        </w:rPr>
        <w:t>...</w:t>
      </w:r>
    </w:p>
    <w:sectPr w:rsidR="00A15253" w:rsidRPr="004A6386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253" w:rsidRDefault="00A15253" w:rsidP="000611E8">
      <w:r>
        <w:separator/>
      </w:r>
    </w:p>
  </w:endnote>
  <w:endnote w:type="continuationSeparator" w:id="0">
    <w:p w:rsidR="00A15253" w:rsidRDefault="00A15253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253" w:rsidRDefault="00A15253" w:rsidP="000611E8">
      <w:r>
        <w:separator/>
      </w:r>
    </w:p>
  </w:footnote>
  <w:footnote w:type="continuationSeparator" w:id="0">
    <w:p w:rsidR="00A15253" w:rsidRDefault="00A15253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0179"/>
    <w:rsid w:val="000B6CA0"/>
    <w:rsid w:val="000D4EE2"/>
    <w:rsid w:val="000F5931"/>
    <w:rsid w:val="000F7FD7"/>
    <w:rsid w:val="001124E1"/>
    <w:rsid w:val="001319B3"/>
    <w:rsid w:val="0013335E"/>
    <w:rsid w:val="001835FE"/>
    <w:rsid w:val="001D2AF0"/>
    <w:rsid w:val="001D5045"/>
    <w:rsid w:val="001F62D7"/>
    <w:rsid w:val="002240E4"/>
    <w:rsid w:val="00236239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27D6C"/>
    <w:rsid w:val="003509F2"/>
    <w:rsid w:val="00364FEB"/>
    <w:rsid w:val="003A03D3"/>
    <w:rsid w:val="003A05AA"/>
    <w:rsid w:val="003D03A2"/>
    <w:rsid w:val="00406974"/>
    <w:rsid w:val="00424DEB"/>
    <w:rsid w:val="00433521"/>
    <w:rsid w:val="0043387F"/>
    <w:rsid w:val="00445A90"/>
    <w:rsid w:val="00464E7E"/>
    <w:rsid w:val="00472560"/>
    <w:rsid w:val="00492D24"/>
    <w:rsid w:val="004A6386"/>
    <w:rsid w:val="004B3807"/>
    <w:rsid w:val="004C4417"/>
    <w:rsid w:val="004F096A"/>
    <w:rsid w:val="004F2AB0"/>
    <w:rsid w:val="004F2E8E"/>
    <w:rsid w:val="004F4308"/>
    <w:rsid w:val="00517C2E"/>
    <w:rsid w:val="00532BE0"/>
    <w:rsid w:val="00533909"/>
    <w:rsid w:val="005367CC"/>
    <w:rsid w:val="00551FF2"/>
    <w:rsid w:val="00577378"/>
    <w:rsid w:val="00590536"/>
    <w:rsid w:val="005A591B"/>
    <w:rsid w:val="005A760A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F0AB9"/>
    <w:rsid w:val="007063E2"/>
    <w:rsid w:val="00706F75"/>
    <w:rsid w:val="007559BA"/>
    <w:rsid w:val="0078007B"/>
    <w:rsid w:val="00787BF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15253"/>
    <w:rsid w:val="00A2532F"/>
    <w:rsid w:val="00A43D75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766C1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EE6F46"/>
    <w:rsid w:val="00F03DDD"/>
    <w:rsid w:val="00F217C0"/>
    <w:rsid w:val="00F255AE"/>
    <w:rsid w:val="00F34745"/>
    <w:rsid w:val="00F44594"/>
    <w:rsid w:val="00F44D32"/>
    <w:rsid w:val="00F46AEE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4</Pages>
  <Words>74</Words>
  <Characters>422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2013-12-17T06:52:00Z</dcterms:created>
  <dcterms:modified xsi:type="dcterms:W3CDTF">2013-12-17T07:11:00Z</dcterms:modified>
</cp:coreProperties>
</file>