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1C40" w:rsidRPr="00020C85" w:rsidRDefault="00061C40" w:rsidP="00020C85">
      <w:pPr>
        <w:jc w:val="center"/>
        <w:rPr>
          <w:sz w:val="28"/>
          <w:szCs w:val="28"/>
        </w:rPr>
      </w:pPr>
      <w:r>
        <w:rPr>
          <w:sz w:val="28"/>
          <w:szCs w:val="28"/>
        </w:rPr>
        <w:t>102-1</w:t>
      </w:r>
      <w:r w:rsidRPr="00020C85">
        <w:rPr>
          <w:rFonts w:ascii="新細明體" w:hAnsi="新細明體" w:hint="eastAsia"/>
          <w:sz w:val="28"/>
          <w:szCs w:val="28"/>
        </w:rPr>
        <w:t>【愛。閱讀】系列演講</w:t>
      </w:r>
      <w:r>
        <w:rPr>
          <w:rFonts w:ascii="新細明體"/>
          <w:sz w:val="28"/>
          <w:szCs w:val="28"/>
        </w:rPr>
        <w:t>-</w:t>
      </w:r>
      <w:r>
        <w:rPr>
          <w:rFonts w:hint="eastAsia"/>
          <w:sz w:val="28"/>
          <w:szCs w:val="28"/>
        </w:rPr>
        <w:t>傅鏡暉老師</w:t>
      </w:r>
      <w:r w:rsidRPr="00020C85">
        <w:rPr>
          <w:rFonts w:ascii="新細明體" w:hAnsi="新細明體" w:hint="eastAsia"/>
          <w:sz w:val="28"/>
          <w:szCs w:val="28"/>
        </w:rPr>
        <w:t>演講回饋單</w:t>
      </w:r>
      <w:r w:rsidRPr="00AA51F9">
        <w:rPr>
          <w:rFonts w:ascii="新細明體" w:hAnsi="新細明體" w:hint="eastAsia"/>
          <w:spacing w:val="-6"/>
          <w:sz w:val="28"/>
          <w:szCs w:val="28"/>
        </w:rPr>
        <w:t>統計表</w:t>
      </w:r>
      <w:r>
        <w:rPr>
          <w:rFonts w:ascii="新細明體" w:hAnsi="新細明體"/>
          <w:spacing w:val="-6"/>
          <w:sz w:val="28"/>
          <w:szCs w:val="28"/>
        </w:rPr>
        <w:t>1203</w:t>
      </w:r>
    </w:p>
    <w:p w:rsidR="00061C40" w:rsidRDefault="00061C40" w:rsidP="00A43D75">
      <w:pPr>
        <w:ind w:firstLineChars="200" w:firstLine="31680"/>
        <w:rPr>
          <w:sz w:val="26"/>
          <w:szCs w:val="26"/>
        </w:rPr>
      </w:pPr>
      <w:r>
        <w:rPr>
          <w:rFonts w:hint="eastAsia"/>
          <w:sz w:val="26"/>
          <w:szCs w:val="26"/>
        </w:rPr>
        <w:t>個人意見調查</w:t>
      </w:r>
    </w:p>
    <w:p w:rsidR="00061C40" w:rsidRDefault="00061C40" w:rsidP="00A43D75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1.</w:t>
      </w:r>
      <w:r>
        <w:rPr>
          <w:rFonts w:hint="eastAsia"/>
          <w:sz w:val="26"/>
          <w:szCs w:val="26"/>
        </w:rPr>
        <w:t>我認為該活動主題符合我的需求</w:t>
      </w:r>
    </w:p>
    <w:p w:rsidR="00061C40" w:rsidRPr="00A43D75" w:rsidRDefault="00061C40" w:rsidP="00A43D75">
      <w:pPr>
        <w:tabs>
          <w:tab w:val="left" w:pos="1710"/>
        </w:tabs>
        <w:ind w:firstLineChars="200" w:firstLine="31680"/>
        <w:rPr>
          <w:szCs w:val="26"/>
        </w:rPr>
      </w:pPr>
      <w:r>
        <w:t xml:space="preserve">  </w:t>
      </w:r>
      <w:r w:rsidRPr="00A43D75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67pt;height:210.75pt">
            <v:imagedata r:id="rId7" o:title=""/>
          </v:shape>
        </w:pict>
      </w:r>
    </w:p>
    <w:p w:rsidR="00061C40" w:rsidRDefault="00061C40" w:rsidP="00A43D75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2.</w:t>
      </w:r>
      <w:r>
        <w:rPr>
          <w:rFonts w:hint="eastAsia"/>
          <w:sz w:val="26"/>
          <w:szCs w:val="26"/>
        </w:rPr>
        <w:t>我認為該活動內容符合我的需求</w:t>
      </w:r>
    </w:p>
    <w:p w:rsidR="00061C40" w:rsidRPr="00A43D75" w:rsidRDefault="00061C40" w:rsidP="00A43D75">
      <w:pPr>
        <w:ind w:firstLineChars="200" w:firstLine="31680"/>
        <w:rPr>
          <w:szCs w:val="26"/>
        </w:rPr>
      </w:pPr>
      <w:r>
        <w:t xml:space="preserve">  </w:t>
      </w:r>
      <w:r w:rsidRPr="00A43D75">
        <w:pict>
          <v:shape id="_x0000_i1026" type="#_x0000_t75" style="width:266.25pt;height:209.25pt">
            <v:imagedata r:id="rId8" o:title=""/>
          </v:shape>
        </w:pict>
      </w:r>
    </w:p>
    <w:p w:rsidR="00061C40" w:rsidRDefault="00061C40" w:rsidP="00A43D75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3.</w:t>
      </w:r>
      <w:r>
        <w:rPr>
          <w:rFonts w:hint="eastAsia"/>
          <w:sz w:val="26"/>
          <w:szCs w:val="26"/>
        </w:rPr>
        <w:t>我認為該活動主講者的安排感到滿意</w:t>
      </w:r>
    </w:p>
    <w:p w:rsidR="00061C40" w:rsidRPr="00A43D75" w:rsidRDefault="00061C40" w:rsidP="00A43D75">
      <w:pPr>
        <w:ind w:firstLineChars="200" w:firstLine="31680"/>
        <w:rPr>
          <w:szCs w:val="26"/>
        </w:rPr>
      </w:pPr>
      <w:r>
        <w:t xml:space="preserve">  </w:t>
      </w:r>
      <w:r w:rsidRPr="00A43D75">
        <w:pict>
          <v:shape id="_x0000_i1027" type="#_x0000_t75" style="width:267pt;height:205.5pt">
            <v:imagedata r:id="rId9" o:title=""/>
          </v:shape>
        </w:pict>
      </w:r>
    </w:p>
    <w:p w:rsidR="00061C40" w:rsidRDefault="00061C40" w:rsidP="00A43D75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4.</w:t>
      </w:r>
      <w:r>
        <w:rPr>
          <w:rFonts w:hint="eastAsia"/>
          <w:sz w:val="26"/>
          <w:szCs w:val="26"/>
        </w:rPr>
        <w:t>我認為該活動時間安排適當</w:t>
      </w:r>
    </w:p>
    <w:p w:rsidR="00061C40" w:rsidRPr="00A43D75" w:rsidRDefault="00061C40" w:rsidP="00A43D75">
      <w:pPr>
        <w:ind w:firstLineChars="200" w:firstLine="31680"/>
        <w:rPr>
          <w:szCs w:val="26"/>
        </w:rPr>
      </w:pPr>
      <w:r>
        <w:t xml:space="preserve">  </w:t>
      </w:r>
      <w:r w:rsidRPr="00A43D75">
        <w:pict>
          <v:shape id="_x0000_i1028" type="#_x0000_t75" style="width:267pt;height:218.25pt">
            <v:imagedata r:id="rId10" o:title=""/>
          </v:shape>
        </w:pict>
      </w:r>
    </w:p>
    <w:p w:rsidR="00061C40" w:rsidRDefault="00061C40" w:rsidP="00A43D75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5.</w:t>
      </w:r>
      <w:r>
        <w:rPr>
          <w:rFonts w:hint="eastAsia"/>
          <w:sz w:val="26"/>
          <w:szCs w:val="26"/>
        </w:rPr>
        <w:t>我認為該活動地點安排適當</w:t>
      </w:r>
    </w:p>
    <w:p w:rsidR="00061C40" w:rsidRPr="00A43D75" w:rsidRDefault="00061C40" w:rsidP="00A43D75">
      <w:pPr>
        <w:ind w:firstLineChars="200" w:firstLine="31680"/>
        <w:rPr>
          <w:szCs w:val="26"/>
        </w:rPr>
      </w:pPr>
      <w:r>
        <w:t xml:space="preserve">  </w:t>
      </w:r>
      <w:r w:rsidRPr="00A43D75">
        <w:pict>
          <v:shape id="_x0000_i1029" type="#_x0000_t75" style="width:266.25pt;height:222.75pt">
            <v:imagedata r:id="rId11" o:title=""/>
          </v:shape>
        </w:pict>
      </w:r>
    </w:p>
    <w:p w:rsidR="00061C40" w:rsidRDefault="00061C40" w:rsidP="00A43D75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6.</w:t>
      </w:r>
      <w:r>
        <w:rPr>
          <w:rFonts w:hint="eastAsia"/>
          <w:sz w:val="26"/>
          <w:szCs w:val="26"/>
        </w:rPr>
        <w:t>我認為該活動對我的教學有幫助</w:t>
      </w:r>
    </w:p>
    <w:p w:rsidR="00061C40" w:rsidRPr="00A43D75" w:rsidRDefault="00061C40" w:rsidP="00A43D75">
      <w:pPr>
        <w:ind w:firstLineChars="200" w:firstLine="31680"/>
        <w:rPr>
          <w:szCs w:val="26"/>
        </w:rPr>
      </w:pPr>
      <w:r>
        <w:t xml:space="preserve">  </w:t>
      </w:r>
      <w:r w:rsidRPr="00A43D75">
        <w:pict>
          <v:shape id="_x0000_i1030" type="#_x0000_t75" style="width:266.25pt;height:220.5pt">
            <v:imagedata r:id="rId12" o:title=""/>
          </v:shape>
        </w:pict>
      </w:r>
    </w:p>
    <w:p w:rsidR="00061C40" w:rsidRDefault="00061C40" w:rsidP="00A43D75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7.</w:t>
      </w:r>
      <w:r>
        <w:rPr>
          <w:rFonts w:hint="eastAsia"/>
          <w:sz w:val="26"/>
          <w:szCs w:val="26"/>
        </w:rPr>
        <w:t>我認為該活動對我的專業知能有幫助</w:t>
      </w:r>
    </w:p>
    <w:p w:rsidR="00061C40" w:rsidRPr="00A43D75" w:rsidRDefault="00061C40" w:rsidP="00A43D75">
      <w:pPr>
        <w:ind w:firstLineChars="200" w:firstLine="31680"/>
        <w:rPr>
          <w:szCs w:val="26"/>
        </w:rPr>
      </w:pPr>
      <w:r>
        <w:t xml:space="preserve">  </w:t>
      </w:r>
      <w:r w:rsidRPr="00A43D75">
        <w:pict>
          <v:shape id="_x0000_i1031" type="#_x0000_t75" style="width:264.75pt;height:220.5pt">
            <v:imagedata r:id="rId13" o:title=""/>
          </v:shape>
        </w:pict>
      </w:r>
    </w:p>
    <w:p w:rsidR="00061C40" w:rsidRDefault="00061C40" w:rsidP="00A43D75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8.</w:t>
      </w:r>
      <w:r>
        <w:rPr>
          <w:rFonts w:hint="eastAsia"/>
          <w:sz w:val="26"/>
          <w:szCs w:val="26"/>
        </w:rPr>
        <w:t>下次學校若舉辦類似活動，我會願意再次參與</w:t>
      </w:r>
    </w:p>
    <w:p w:rsidR="00061C40" w:rsidRPr="00A43D75" w:rsidRDefault="00061C40" w:rsidP="00A43D75">
      <w:pPr>
        <w:ind w:firstLineChars="200" w:firstLine="31680"/>
        <w:rPr>
          <w:szCs w:val="26"/>
        </w:rPr>
      </w:pPr>
      <w:r>
        <w:t xml:space="preserve">  </w:t>
      </w:r>
      <w:r w:rsidRPr="00A43D75">
        <w:pict>
          <v:shape id="_x0000_i1032" type="#_x0000_t75" style="width:262.5pt;height:219pt">
            <v:imagedata r:id="rId14" o:title=""/>
          </v:shape>
        </w:pict>
      </w:r>
    </w:p>
    <w:p w:rsidR="00061C40" w:rsidRPr="00020C85" w:rsidRDefault="00061C40" w:rsidP="00A43D75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9.</w:t>
      </w:r>
      <w:r>
        <w:rPr>
          <w:rFonts w:hint="eastAsia"/>
          <w:sz w:val="26"/>
          <w:szCs w:val="26"/>
        </w:rPr>
        <w:t>整體而言，我覺得參加該活動令我感到滿意</w:t>
      </w:r>
    </w:p>
    <w:p w:rsidR="00061C40" w:rsidRPr="00A43D75" w:rsidRDefault="00061C40" w:rsidP="00A43D75">
      <w:pPr>
        <w:ind w:firstLineChars="200" w:firstLine="31680"/>
        <w:rPr>
          <w:szCs w:val="24"/>
        </w:rPr>
      </w:pPr>
      <w:r>
        <w:t xml:space="preserve">  </w:t>
      </w:r>
      <w:r w:rsidRPr="00A43D75">
        <w:pict>
          <v:shape id="_x0000_i1033" type="#_x0000_t75" style="width:263.25pt;height:219.75pt">
            <v:imagedata r:id="rId15" o:title=""/>
          </v:shape>
        </w:pict>
      </w:r>
    </w:p>
    <w:p w:rsidR="00061C40" w:rsidRPr="005B5DDD" w:rsidRDefault="00061C40" w:rsidP="00B759C4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t>10.</w:t>
      </w:r>
      <w:r w:rsidRPr="005B5DDD">
        <w:rPr>
          <w:rFonts w:ascii="標楷體" w:eastAsia="標楷體" w:hAnsi="標楷體" w:hint="eastAsia"/>
          <w:sz w:val="26"/>
          <w:szCs w:val="26"/>
        </w:rPr>
        <w:t>請問您對本單位辦理該活動之意見？</w:t>
      </w:r>
    </w:p>
    <w:p w:rsidR="00061C40" w:rsidRPr="00CA28E1" w:rsidRDefault="00061C40" w:rsidP="00B759C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 w:val="26"/>
          <w:szCs w:val="26"/>
        </w:rPr>
        <w:t xml:space="preserve">  </w:t>
      </w:r>
      <w:r w:rsidRPr="00CA28E1">
        <w:rPr>
          <w:rFonts w:ascii="標楷體" w:eastAsia="標楷體" w:hAnsi="標楷體"/>
          <w:szCs w:val="24"/>
        </w:rPr>
        <w:t xml:space="preserve"> </w:t>
      </w:r>
      <w:r>
        <w:rPr>
          <w:rFonts w:ascii="標楷體" w:eastAsia="標楷體" w:hAnsi="標楷體"/>
          <w:szCs w:val="24"/>
        </w:rPr>
        <w:t>(</w:t>
      </w:r>
      <w:r w:rsidRPr="00CA28E1">
        <w:rPr>
          <w:rFonts w:ascii="標楷體" w:eastAsia="標楷體" w:hAnsi="標楷體"/>
          <w:szCs w:val="24"/>
        </w:rPr>
        <w:t>1</w:t>
      </w:r>
      <w:r>
        <w:rPr>
          <w:rFonts w:ascii="標楷體" w:eastAsia="標楷體" w:hAnsi="標楷體"/>
          <w:szCs w:val="24"/>
        </w:rPr>
        <w:t>)</w:t>
      </w:r>
      <w:r w:rsidRPr="00CA28E1">
        <w:rPr>
          <w:rFonts w:ascii="標楷體" w:eastAsia="標楷體" w:hAnsi="標楷體"/>
          <w:szCs w:val="24"/>
        </w:rPr>
        <w:t xml:space="preserve"> </w:t>
      </w:r>
      <w:r>
        <w:rPr>
          <w:rFonts w:ascii="標楷體" w:eastAsia="標楷體" w:hAnsi="標楷體"/>
          <w:szCs w:val="24"/>
        </w:rPr>
        <w:t>PPT</w:t>
      </w:r>
      <w:r>
        <w:rPr>
          <w:rFonts w:ascii="標楷體" w:eastAsia="標楷體" w:hAnsi="標楷體" w:hint="eastAsia"/>
          <w:szCs w:val="24"/>
        </w:rPr>
        <w:t>內容字多於圖片，很難感受到講師豐富內容，圖片可以多些</w:t>
      </w:r>
    </w:p>
    <w:p w:rsidR="00061C40" w:rsidRPr="00CA28E1" w:rsidRDefault="00061C40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(2)</w:t>
      </w:r>
      <w:r w:rsidRPr="00CA28E1">
        <w:rPr>
          <w:rFonts w:ascii="標楷體" w:eastAsia="標楷體" w:hAnsi="標楷體"/>
          <w:szCs w:val="24"/>
        </w:rPr>
        <w:t xml:space="preserve"> </w:t>
      </w:r>
      <w:r>
        <w:rPr>
          <w:rFonts w:ascii="標楷體" w:eastAsia="標楷體" w:hAnsi="標楷體" w:hint="eastAsia"/>
          <w:szCs w:val="24"/>
        </w:rPr>
        <w:t>可以影片介紹，圖片沒有很大的影響力</w:t>
      </w:r>
    </w:p>
    <w:p w:rsidR="00061C40" w:rsidRDefault="00061C40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(3)</w:t>
      </w:r>
      <w:r w:rsidRPr="00C304C2">
        <w:rPr>
          <w:rFonts w:ascii="標楷體" w:eastAsia="標楷體" w:hAnsi="標楷體"/>
          <w:szCs w:val="24"/>
        </w:rPr>
        <w:t xml:space="preserve"> </w:t>
      </w:r>
      <w:r>
        <w:rPr>
          <w:rFonts w:ascii="標楷體" w:eastAsia="標楷體" w:hAnsi="標楷體" w:hint="eastAsia"/>
          <w:szCs w:val="24"/>
        </w:rPr>
        <w:t>缺影片介紹，一直講有點乏味</w:t>
      </w:r>
    </w:p>
    <w:p w:rsidR="00061C40" w:rsidRPr="00C304C2" w:rsidRDefault="00061C40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(4) </w:t>
      </w:r>
      <w:r>
        <w:rPr>
          <w:rFonts w:ascii="標楷體" w:eastAsia="標楷體" w:hAnsi="標楷體" w:hint="eastAsia"/>
          <w:szCs w:val="24"/>
        </w:rPr>
        <w:t>地點可以換好一點</w:t>
      </w:r>
    </w:p>
    <w:p w:rsidR="00061C40" w:rsidRDefault="00061C40" w:rsidP="00B759C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(5) </w:t>
      </w:r>
      <w:r>
        <w:rPr>
          <w:rFonts w:ascii="標楷體" w:eastAsia="標楷體" w:hAnsi="標楷體" w:hint="eastAsia"/>
          <w:szCs w:val="24"/>
        </w:rPr>
        <w:t>上課的地點可以選擇於教室座位較符合該課程</w:t>
      </w:r>
    </w:p>
    <w:p w:rsidR="00061C40" w:rsidRDefault="00061C40" w:rsidP="00B759C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(6) </w:t>
      </w:r>
      <w:r>
        <w:rPr>
          <w:rFonts w:ascii="標楷體" w:eastAsia="標楷體" w:hAnsi="標楷體" w:hint="eastAsia"/>
          <w:szCs w:val="24"/>
        </w:rPr>
        <w:t>希望還能提供其他歐洲國家的相關旅遊訊息</w:t>
      </w:r>
    </w:p>
    <w:p w:rsidR="00061C40" w:rsidRDefault="00061C40" w:rsidP="00B759C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(7) </w:t>
      </w:r>
      <w:r>
        <w:rPr>
          <w:rFonts w:ascii="標楷體" w:eastAsia="標楷體" w:hAnsi="標楷體" w:hint="eastAsia"/>
          <w:szCs w:val="24"/>
        </w:rPr>
        <w:t>椅子不好坐</w:t>
      </w:r>
    </w:p>
    <w:p w:rsidR="00061C40" w:rsidRDefault="00061C40" w:rsidP="00B759C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(8) </w:t>
      </w:r>
      <w:r>
        <w:rPr>
          <w:rFonts w:ascii="標楷體" w:eastAsia="標楷體" w:hAnsi="標楷體" w:hint="eastAsia"/>
          <w:szCs w:val="24"/>
        </w:rPr>
        <w:t>場地真的要換，這種小組式的座位太容易吵雜，會聽不到講師在講什麼</w:t>
      </w:r>
    </w:p>
    <w:p w:rsidR="00061C40" w:rsidRPr="005B5DDD" w:rsidRDefault="00061C40" w:rsidP="00B759C4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Cs w:val="24"/>
        </w:rPr>
        <w:t xml:space="preserve">   (9) </w:t>
      </w:r>
      <w:r>
        <w:rPr>
          <w:rFonts w:ascii="標楷體" w:eastAsia="標楷體" w:hAnsi="標楷體" w:hint="eastAsia"/>
          <w:szCs w:val="24"/>
        </w:rPr>
        <w:t>圖片可以多一點</w:t>
      </w:r>
    </w:p>
    <w:p w:rsidR="00061C40" w:rsidRPr="005B5DDD" w:rsidRDefault="00061C40" w:rsidP="00B759C4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t>11.</w:t>
      </w:r>
      <w:r w:rsidRPr="005B5DDD">
        <w:rPr>
          <w:rFonts w:ascii="標楷體" w:eastAsia="標楷體" w:hAnsi="標楷體" w:hint="eastAsia"/>
          <w:sz w:val="26"/>
          <w:szCs w:val="26"/>
        </w:rPr>
        <w:t>請問您希望本單位多提供哪些主題的課題活動？</w:t>
      </w:r>
    </w:p>
    <w:p w:rsidR="00061C40" w:rsidRDefault="00061C40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</w:t>
      </w:r>
      <w:r w:rsidRPr="00CA28E1">
        <w:rPr>
          <w:rFonts w:ascii="標楷體" w:eastAsia="標楷體" w:hAnsi="標楷體"/>
          <w:szCs w:val="24"/>
        </w:rPr>
        <w:t xml:space="preserve"> </w:t>
      </w:r>
      <w:r>
        <w:rPr>
          <w:rFonts w:ascii="標楷體" w:eastAsia="標楷體" w:hAnsi="標楷體"/>
          <w:szCs w:val="24"/>
        </w:rPr>
        <w:t xml:space="preserve">(1) </w:t>
      </w:r>
      <w:r>
        <w:rPr>
          <w:rFonts w:ascii="標楷體" w:eastAsia="標楷體" w:hAnsi="標楷體" w:hint="eastAsia"/>
          <w:szCs w:val="24"/>
        </w:rPr>
        <w:t>國外</w:t>
      </w:r>
    </w:p>
    <w:p w:rsidR="00061C40" w:rsidRDefault="00061C40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(2) </w:t>
      </w:r>
      <w:r>
        <w:rPr>
          <w:rFonts w:ascii="標楷體" w:eastAsia="標楷體" w:hAnsi="標楷體" w:hint="eastAsia"/>
          <w:szCs w:val="24"/>
        </w:rPr>
        <w:t>校外參訪，實際了解該課的內容親身體驗</w:t>
      </w:r>
    </w:p>
    <w:p w:rsidR="00061C40" w:rsidRDefault="00061C40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(3) </w:t>
      </w:r>
      <w:r>
        <w:rPr>
          <w:rFonts w:ascii="標楷體" w:eastAsia="標楷體" w:hAnsi="標楷體" w:hint="eastAsia"/>
          <w:szCs w:val="24"/>
        </w:rPr>
        <w:t>像今天的活動蠻不錯的，也可以提供具教室或宣導愛心的主題</w:t>
      </w:r>
    </w:p>
    <w:p w:rsidR="00061C40" w:rsidRPr="00CA28E1" w:rsidRDefault="00061C40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(4) </w:t>
      </w:r>
      <w:r>
        <w:rPr>
          <w:rFonts w:ascii="標楷體" w:eastAsia="標楷體" w:hAnsi="標楷體" w:hint="eastAsia"/>
          <w:szCs w:val="24"/>
        </w:rPr>
        <w:t>體驗課程，</w:t>
      </w:r>
      <w:r>
        <w:rPr>
          <w:rFonts w:ascii="標楷體" w:eastAsia="標楷體" w:hAnsi="標楷體"/>
          <w:szCs w:val="24"/>
        </w:rPr>
        <w:t>DIY</w:t>
      </w:r>
      <w:r>
        <w:rPr>
          <w:rFonts w:ascii="標楷體" w:eastAsia="標楷體" w:hAnsi="標楷體" w:hint="eastAsia"/>
          <w:szCs w:val="24"/>
        </w:rPr>
        <w:t>紀念品</w:t>
      </w:r>
    </w:p>
    <w:sectPr w:rsidR="00061C40" w:rsidRPr="00CA28E1" w:rsidSect="00F91E18">
      <w:pgSz w:w="11906" w:h="16838"/>
      <w:pgMar w:top="737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1C40" w:rsidRDefault="00061C40" w:rsidP="000611E8">
      <w:r>
        <w:separator/>
      </w:r>
    </w:p>
  </w:endnote>
  <w:endnote w:type="continuationSeparator" w:id="0">
    <w:p w:rsidR="00061C40" w:rsidRDefault="00061C40" w:rsidP="000611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1C40" w:rsidRDefault="00061C40" w:rsidP="000611E8">
      <w:r>
        <w:separator/>
      </w:r>
    </w:p>
  </w:footnote>
  <w:footnote w:type="continuationSeparator" w:id="0">
    <w:p w:rsidR="00061C40" w:rsidRDefault="00061C40" w:rsidP="000611E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005889"/>
    <w:multiLevelType w:val="hybridMultilevel"/>
    <w:tmpl w:val="67A48240"/>
    <w:lvl w:ilvl="0" w:tplc="65E2EF72">
      <w:start w:val="1"/>
      <w:numFmt w:val="taiwaneseCountingThousand"/>
      <w:lvlText w:val="（%1）"/>
      <w:lvlJc w:val="left"/>
      <w:pPr>
        <w:ind w:left="855" w:hanging="85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6A9470D4"/>
    <w:multiLevelType w:val="hybridMultilevel"/>
    <w:tmpl w:val="FCE21C30"/>
    <w:lvl w:ilvl="0" w:tplc="16C8404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>
    <w:nsid w:val="6AE511C7"/>
    <w:multiLevelType w:val="hybridMultilevel"/>
    <w:tmpl w:val="25EAC3E6"/>
    <w:lvl w:ilvl="0" w:tplc="4CB8AC86">
      <w:start w:val="1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759C4"/>
    <w:rsid w:val="00020C85"/>
    <w:rsid w:val="0004159E"/>
    <w:rsid w:val="0005434C"/>
    <w:rsid w:val="00054E31"/>
    <w:rsid w:val="000611E8"/>
    <w:rsid w:val="00061C40"/>
    <w:rsid w:val="00071281"/>
    <w:rsid w:val="0007192E"/>
    <w:rsid w:val="00082B11"/>
    <w:rsid w:val="000A1E34"/>
    <w:rsid w:val="000B6CA0"/>
    <w:rsid w:val="000D4EE2"/>
    <w:rsid w:val="000F5931"/>
    <w:rsid w:val="000F7FD7"/>
    <w:rsid w:val="001124E1"/>
    <w:rsid w:val="001319B3"/>
    <w:rsid w:val="0013335E"/>
    <w:rsid w:val="001835FE"/>
    <w:rsid w:val="001D2AF0"/>
    <w:rsid w:val="001D5045"/>
    <w:rsid w:val="001F62D7"/>
    <w:rsid w:val="002240E4"/>
    <w:rsid w:val="00243742"/>
    <w:rsid w:val="0026534A"/>
    <w:rsid w:val="00281C2E"/>
    <w:rsid w:val="00295A04"/>
    <w:rsid w:val="002A1138"/>
    <w:rsid w:val="002A225B"/>
    <w:rsid w:val="002C1514"/>
    <w:rsid w:val="002E360F"/>
    <w:rsid w:val="002E79EB"/>
    <w:rsid w:val="002E7C4A"/>
    <w:rsid w:val="00311245"/>
    <w:rsid w:val="00327D6C"/>
    <w:rsid w:val="003509F2"/>
    <w:rsid w:val="00364FEB"/>
    <w:rsid w:val="003A03D3"/>
    <w:rsid w:val="003A05AA"/>
    <w:rsid w:val="003D03A2"/>
    <w:rsid w:val="00406974"/>
    <w:rsid w:val="00424DEB"/>
    <w:rsid w:val="00433521"/>
    <w:rsid w:val="0043387F"/>
    <w:rsid w:val="00445A90"/>
    <w:rsid w:val="00464E7E"/>
    <w:rsid w:val="00472560"/>
    <w:rsid w:val="00492D24"/>
    <w:rsid w:val="004B3807"/>
    <w:rsid w:val="004C4417"/>
    <w:rsid w:val="004F096A"/>
    <w:rsid w:val="004F2AB0"/>
    <w:rsid w:val="004F2E8E"/>
    <w:rsid w:val="004F4308"/>
    <w:rsid w:val="00517C2E"/>
    <w:rsid w:val="00532BE0"/>
    <w:rsid w:val="00533909"/>
    <w:rsid w:val="005367CC"/>
    <w:rsid w:val="00551FF2"/>
    <w:rsid w:val="00577378"/>
    <w:rsid w:val="00590536"/>
    <w:rsid w:val="005A591B"/>
    <w:rsid w:val="005B346C"/>
    <w:rsid w:val="005B4124"/>
    <w:rsid w:val="005B5DDD"/>
    <w:rsid w:val="005E3B63"/>
    <w:rsid w:val="005F24D0"/>
    <w:rsid w:val="00601520"/>
    <w:rsid w:val="00612CB7"/>
    <w:rsid w:val="00613CDB"/>
    <w:rsid w:val="00614BBF"/>
    <w:rsid w:val="00635BA2"/>
    <w:rsid w:val="00675C80"/>
    <w:rsid w:val="0068422A"/>
    <w:rsid w:val="006852D6"/>
    <w:rsid w:val="00697F22"/>
    <w:rsid w:val="006B7E84"/>
    <w:rsid w:val="006E341F"/>
    <w:rsid w:val="006E4FD6"/>
    <w:rsid w:val="006F0AB9"/>
    <w:rsid w:val="007063E2"/>
    <w:rsid w:val="00706F75"/>
    <w:rsid w:val="007559BA"/>
    <w:rsid w:val="0078007B"/>
    <w:rsid w:val="00787BFB"/>
    <w:rsid w:val="007D0F4E"/>
    <w:rsid w:val="007D304E"/>
    <w:rsid w:val="007E54DF"/>
    <w:rsid w:val="007F5EE0"/>
    <w:rsid w:val="00827D64"/>
    <w:rsid w:val="00860A13"/>
    <w:rsid w:val="008670C5"/>
    <w:rsid w:val="00875E0E"/>
    <w:rsid w:val="00877C35"/>
    <w:rsid w:val="0089763F"/>
    <w:rsid w:val="008A033B"/>
    <w:rsid w:val="008A7D1F"/>
    <w:rsid w:val="008C4D48"/>
    <w:rsid w:val="008C7A19"/>
    <w:rsid w:val="009451F3"/>
    <w:rsid w:val="0098560A"/>
    <w:rsid w:val="00992BDD"/>
    <w:rsid w:val="00996653"/>
    <w:rsid w:val="00996FAC"/>
    <w:rsid w:val="009A0DD5"/>
    <w:rsid w:val="009A5A4D"/>
    <w:rsid w:val="009D12E9"/>
    <w:rsid w:val="009D4667"/>
    <w:rsid w:val="009D485F"/>
    <w:rsid w:val="00A116DC"/>
    <w:rsid w:val="00A2532F"/>
    <w:rsid w:val="00A43D75"/>
    <w:rsid w:val="00A44C03"/>
    <w:rsid w:val="00A52042"/>
    <w:rsid w:val="00A81950"/>
    <w:rsid w:val="00A853DB"/>
    <w:rsid w:val="00A87681"/>
    <w:rsid w:val="00AA51F9"/>
    <w:rsid w:val="00AC797A"/>
    <w:rsid w:val="00AE477C"/>
    <w:rsid w:val="00AF055A"/>
    <w:rsid w:val="00AF4506"/>
    <w:rsid w:val="00B00D8B"/>
    <w:rsid w:val="00B03A38"/>
    <w:rsid w:val="00B12A8D"/>
    <w:rsid w:val="00B268A4"/>
    <w:rsid w:val="00B31848"/>
    <w:rsid w:val="00B441F9"/>
    <w:rsid w:val="00B75794"/>
    <w:rsid w:val="00B759C4"/>
    <w:rsid w:val="00B867F4"/>
    <w:rsid w:val="00B90769"/>
    <w:rsid w:val="00BA1272"/>
    <w:rsid w:val="00BA61E5"/>
    <w:rsid w:val="00BA7C6A"/>
    <w:rsid w:val="00BB393F"/>
    <w:rsid w:val="00BB3C06"/>
    <w:rsid w:val="00BC080C"/>
    <w:rsid w:val="00BC63BE"/>
    <w:rsid w:val="00BE484F"/>
    <w:rsid w:val="00BF6C85"/>
    <w:rsid w:val="00C304C2"/>
    <w:rsid w:val="00C363F6"/>
    <w:rsid w:val="00C45961"/>
    <w:rsid w:val="00C46DA8"/>
    <w:rsid w:val="00C5033B"/>
    <w:rsid w:val="00C504E7"/>
    <w:rsid w:val="00C94CF9"/>
    <w:rsid w:val="00CA177F"/>
    <w:rsid w:val="00CA28E1"/>
    <w:rsid w:val="00CA63D9"/>
    <w:rsid w:val="00CB0D7A"/>
    <w:rsid w:val="00CB4AED"/>
    <w:rsid w:val="00CE6524"/>
    <w:rsid w:val="00CF3F2F"/>
    <w:rsid w:val="00CF5F7C"/>
    <w:rsid w:val="00D13E83"/>
    <w:rsid w:val="00D17E4D"/>
    <w:rsid w:val="00D20900"/>
    <w:rsid w:val="00D21876"/>
    <w:rsid w:val="00D24E3E"/>
    <w:rsid w:val="00D81808"/>
    <w:rsid w:val="00D83394"/>
    <w:rsid w:val="00DC2E7A"/>
    <w:rsid w:val="00DC6F79"/>
    <w:rsid w:val="00DF6DBA"/>
    <w:rsid w:val="00E024B3"/>
    <w:rsid w:val="00E02FF6"/>
    <w:rsid w:val="00E14935"/>
    <w:rsid w:val="00E420DD"/>
    <w:rsid w:val="00E51AD7"/>
    <w:rsid w:val="00E762AA"/>
    <w:rsid w:val="00EA4025"/>
    <w:rsid w:val="00EB2C4F"/>
    <w:rsid w:val="00EB764A"/>
    <w:rsid w:val="00EC27AB"/>
    <w:rsid w:val="00EC7817"/>
    <w:rsid w:val="00ED7B16"/>
    <w:rsid w:val="00EE565D"/>
    <w:rsid w:val="00F03DDD"/>
    <w:rsid w:val="00F217C0"/>
    <w:rsid w:val="00F255AE"/>
    <w:rsid w:val="00F34745"/>
    <w:rsid w:val="00F44594"/>
    <w:rsid w:val="00F44D32"/>
    <w:rsid w:val="00F46AEE"/>
    <w:rsid w:val="00F57958"/>
    <w:rsid w:val="00F878A9"/>
    <w:rsid w:val="00F91E18"/>
    <w:rsid w:val="00F96C9C"/>
    <w:rsid w:val="00FB1117"/>
    <w:rsid w:val="00FB1F27"/>
    <w:rsid w:val="00FC70FD"/>
    <w:rsid w:val="00FC7A4E"/>
    <w:rsid w:val="00FE4AC0"/>
    <w:rsid w:val="00FF1229"/>
    <w:rsid w:val="00FF4C52"/>
    <w:rsid w:val="00FF54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532F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B759C4"/>
    <w:pPr>
      <w:ind w:leftChars="200" w:left="480"/>
    </w:pPr>
  </w:style>
  <w:style w:type="paragraph" w:styleId="Header">
    <w:name w:val="header"/>
    <w:basedOn w:val="Normal"/>
    <w:link w:val="HeaderChar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611E8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611E8"/>
    <w:rPr>
      <w:rFonts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7559BA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559BA"/>
    <w:rPr>
      <w:rFonts w:ascii="Cambria" w:eastAsia="新細明體" w:hAnsi="Cambria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e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image" Target="media/image6.e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5" Type="http://schemas.openxmlformats.org/officeDocument/2006/relationships/footnotes" Target="footnotes.xml"/><Relationship Id="rId15" Type="http://schemas.openxmlformats.org/officeDocument/2006/relationships/image" Target="media/image9.emf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image" Target="media/image8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42</TotalTime>
  <Pages>4</Pages>
  <Words>89</Words>
  <Characters>508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101－1【愛</dc:title>
  <dc:subject/>
  <dc:creator>PUREXP</dc:creator>
  <cp:keywords/>
  <dc:description/>
  <cp:lastModifiedBy>PUREXP</cp:lastModifiedBy>
  <cp:revision>4</cp:revision>
  <dcterms:created xsi:type="dcterms:W3CDTF">2013-12-04T09:36:00Z</dcterms:created>
  <dcterms:modified xsi:type="dcterms:W3CDTF">2013-12-05T04:36:00Z</dcterms:modified>
</cp:coreProperties>
</file>