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0CA" w:rsidRPr="00020C85" w:rsidRDefault="005070CA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傅鏡暉老師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1030</w: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26" type="#_x0000_t75" style="width:266.25pt;height:209.25pt">
            <v:imagedata r:id="rId8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27" type="#_x0000_t75" style="width:267pt;height:207.75pt">
            <v:imagedata r:id="rId9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28" type="#_x0000_t75" style="width:267pt;height:218.25pt">
            <v:imagedata r:id="rId10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29" type="#_x0000_t75" style="width:266.25pt;height:222.75pt">
            <v:imagedata r:id="rId11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30" type="#_x0000_t75" style="width:266.25pt;height:220.5pt">
            <v:imagedata r:id="rId12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31" type="#_x0000_t75" style="width:264.75pt;height:220.5pt">
            <v:imagedata r:id="rId13" o:title=""/>
          </v:shape>
        </w:pict>
      </w:r>
    </w:p>
    <w:p w:rsidR="005070CA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5070CA" w:rsidRPr="0018072C" w:rsidRDefault="005070CA" w:rsidP="00A70836">
      <w:pPr>
        <w:ind w:firstLineChars="200" w:firstLine="31680"/>
        <w:rPr>
          <w:szCs w:val="26"/>
        </w:rPr>
      </w:pPr>
      <w:r>
        <w:t xml:space="preserve">  </w:t>
      </w:r>
      <w:r w:rsidRPr="0018072C">
        <w:pict>
          <v:shape id="_x0000_i1032" type="#_x0000_t75" style="width:262.5pt;height:219pt">
            <v:imagedata r:id="rId14" o:title=""/>
          </v:shape>
        </w:pict>
      </w:r>
    </w:p>
    <w:p w:rsidR="005070CA" w:rsidRPr="00020C85" w:rsidRDefault="005070CA" w:rsidP="00A70836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5070CA" w:rsidRPr="0018072C" w:rsidRDefault="005070CA" w:rsidP="00A70836">
      <w:pPr>
        <w:ind w:firstLineChars="200" w:firstLine="31680"/>
        <w:rPr>
          <w:szCs w:val="24"/>
        </w:rPr>
      </w:pPr>
      <w:r>
        <w:t xml:space="preserve">  </w:t>
      </w:r>
      <w:r w:rsidRPr="0018072C">
        <w:pict>
          <v:shape id="_x0000_i1033" type="#_x0000_t75" style="width:263.25pt;height:219.75pt">
            <v:imagedata r:id="rId15" o:title=""/>
          </v:shape>
        </w:pict>
      </w:r>
    </w:p>
    <w:p w:rsidR="005070CA" w:rsidRPr="005B5DDD" w:rsidRDefault="005070CA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5070CA" w:rsidRPr="00CA28E1" w:rsidRDefault="005070CA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讚</w:t>
      </w:r>
    </w:p>
    <w:p w:rsidR="005070CA" w:rsidRPr="00CA28E1" w:rsidRDefault="005070C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很好</w:t>
      </w:r>
    </w:p>
    <w:p w:rsidR="005070CA" w:rsidRPr="00C304C2" w:rsidRDefault="005070C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地點換大教室</w:t>
      </w:r>
    </w:p>
    <w:p w:rsidR="005070CA" w:rsidRPr="005B5DDD" w:rsidRDefault="005070CA" w:rsidP="00B759C4">
      <w:pPr>
        <w:rPr>
          <w:rFonts w:ascii="標楷體" w:eastAsia="標楷體" w:hAnsi="標楷體"/>
          <w:sz w:val="26"/>
          <w:szCs w:val="26"/>
        </w:rPr>
      </w:pPr>
    </w:p>
    <w:p w:rsidR="005070CA" w:rsidRPr="005B5DDD" w:rsidRDefault="005070CA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5070CA" w:rsidRDefault="005070C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美妝</w:t>
      </w:r>
    </w:p>
    <w:p w:rsidR="005070CA" w:rsidRPr="00CA28E1" w:rsidRDefault="005070CA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飛彈與軍事</w:t>
      </w:r>
    </w:p>
    <w:sectPr w:rsidR="005070CA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0CA" w:rsidRDefault="005070CA" w:rsidP="000611E8">
      <w:r>
        <w:separator/>
      </w:r>
    </w:p>
  </w:endnote>
  <w:endnote w:type="continuationSeparator" w:id="0">
    <w:p w:rsidR="005070CA" w:rsidRDefault="005070CA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0CA" w:rsidRDefault="005070CA" w:rsidP="000611E8">
      <w:r>
        <w:separator/>
      </w:r>
    </w:p>
  </w:footnote>
  <w:footnote w:type="continuationSeparator" w:id="0">
    <w:p w:rsidR="005070CA" w:rsidRDefault="005070CA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8072C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509F2"/>
    <w:rsid w:val="00364FEB"/>
    <w:rsid w:val="003A03D3"/>
    <w:rsid w:val="003A05AA"/>
    <w:rsid w:val="003D03A2"/>
    <w:rsid w:val="00406974"/>
    <w:rsid w:val="004110B9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070CA"/>
    <w:rsid w:val="00517C2E"/>
    <w:rsid w:val="00532BE0"/>
    <w:rsid w:val="00533909"/>
    <w:rsid w:val="005367CC"/>
    <w:rsid w:val="00551944"/>
    <w:rsid w:val="00551FF2"/>
    <w:rsid w:val="00577378"/>
    <w:rsid w:val="00590536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C03"/>
    <w:rsid w:val="00A52042"/>
    <w:rsid w:val="00A70836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0B6B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70565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50</Words>
  <Characters>288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2013-11-01T04:45:00Z</dcterms:created>
  <dcterms:modified xsi:type="dcterms:W3CDTF">2013-11-01T04:53:00Z</dcterms:modified>
</cp:coreProperties>
</file>