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C03" w:rsidRPr="00020C85" w:rsidRDefault="00A44C03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傅鏡暉老師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1023</w: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 id="_x0000_i1026" type="#_x0000_t75" style="width:266.25pt;height:213.75pt">
            <v:imagedata r:id="rId8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 id="_x0000_i1027" type="#_x0000_t75" style="width:267pt;height:210pt">
            <v:imagedata r:id="rId9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 id="_x0000_i1028" type="#_x0000_t75" style="width:267pt;height:218.25pt">
            <v:imagedata r:id="rId10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 id="_x0000_i1029" type="#_x0000_t75" style="width:266.25pt;height:222.75pt">
            <v:imagedata r:id="rId11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A44C03" w:rsidRPr="00D17E4D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D17E4D">
        <w:pict>
          <v:shape id="_x0000_i1030" type="#_x0000_t75" style="width:266.25pt;height:220.5pt">
            <v:imagedata r:id="rId12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 id="_x0000_i1031" type="#_x0000_t75" style="width:264.75pt;height:220.5pt">
            <v:imagedata r:id="rId13" o:title=""/>
          </v:shape>
        </w:pict>
      </w:r>
    </w:p>
    <w:p w:rsidR="00A44C03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A44C03" w:rsidRPr="00311245" w:rsidRDefault="00A44C03" w:rsidP="00DC2E7A">
      <w:pPr>
        <w:ind w:firstLineChars="200" w:firstLine="31680"/>
        <w:rPr>
          <w:szCs w:val="26"/>
        </w:rPr>
      </w:pPr>
      <w:r>
        <w:t xml:space="preserve">  </w:t>
      </w:r>
      <w:r w:rsidRPr="00311245">
        <w:pict>
          <v:shape id="_x0000_i1032" type="#_x0000_t75" style="width:264.75pt;height:219pt">
            <v:imagedata r:id="rId14" o:title=""/>
          </v:shape>
        </w:pict>
      </w:r>
    </w:p>
    <w:p w:rsidR="00A44C03" w:rsidRPr="00020C85" w:rsidRDefault="00A44C03" w:rsidP="00DC2E7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A44C03" w:rsidRPr="00311245" w:rsidRDefault="00A44C03" w:rsidP="00DC2E7A">
      <w:pPr>
        <w:ind w:firstLineChars="200" w:firstLine="31680"/>
        <w:rPr>
          <w:szCs w:val="24"/>
        </w:rPr>
      </w:pPr>
      <w:r>
        <w:t xml:space="preserve">  </w:t>
      </w:r>
      <w:r w:rsidRPr="00311245">
        <w:pict>
          <v:shape id="_x0000_i1033" type="#_x0000_t75" style="width:263.25pt;height:219.75pt">
            <v:imagedata r:id="rId15" o:title=""/>
          </v:shape>
        </w:pict>
      </w:r>
    </w:p>
    <w:p w:rsidR="00A44C03" w:rsidRPr="005B5DDD" w:rsidRDefault="00A44C0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A44C03" w:rsidRPr="00CA28E1" w:rsidRDefault="00A44C03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介紹很詳細，容易理解</w:t>
      </w:r>
    </w:p>
    <w:p w:rsidR="00A44C03" w:rsidRPr="00CA28E1" w:rsidRDefault="00A44C0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很好，聽完覺得有趣</w:t>
      </w:r>
    </w:p>
    <w:p w:rsidR="00A44C03" w:rsidRPr="00C304C2" w:rsidRDefault="00A44C0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雖然老師說是講關於遊戲設計，不過講的很好</w:t>
      </w:r>
    </w:p>
    <w:p w:rsidR="00A44C03" w:rsidRPr="005B5DDD" w:rsidRDefault="00A44C03" w:rsidP="00B759C4">
      <w:pPr>
        <w:rPr>
          <w:rFonts w:ascii="標楷體" w:eastAsia="標楷體" w:hAnsi="標楷體"/>
          <w:sz w:val="26"/>
          <w:szCs w:val="26"/>
        </w:rPr>
      </w:pPr>
    </w:p>
    <w:p w:rsidR="00A44C03" w:rsidRPr="005B5DDD" w:rsidRDefault="00A44C0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A44C03" w:rsidRDefault="00A44C0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餐飲、旅遊，有趣的類型</w:t>
      </w:r>
    </w:p>
    <w:p w:rsidR="00A44C03" w:rsidRPr="00CA28E1" w:rsidRDefault="00A44C0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大學生畢業相關工作的活動</w:t>
      </w:r>
    </w:p>
    <w:p w:rsidR="00A44C03" w:rsidRPr="00CA28E1" w:rsidRDefault="00A44C0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音樂上的演講</w:t>
      </w:r>
    </w:p>
    <w:sectPr w:rsidR="00A44C03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C03" w:rsidRDefault="00A44C03" w:rsidP="000611E8">
      <w:r>
        <w:separator/>
      </w:r>
    </w:p>
  </w:endnote>
  <w:endnote w:type="continuationSeparator" w:id="0">
    <w:p w:rsidR="00A44C03" w:rsidRDefault="00A44C03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C03" w:rsidRDefault="00A44C03" w:rsidP="000611E8">
      <w:r>
        <w:separator/>
      </w:r>
    </w:p>
  </w:footnote>
  <w:footnote w:type="continuationSeparator" w:id="0">
    <w:p w:rsidR="00A44C03" w:rsidRDefault="00A44C03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835FE"/>
    <w:rsid w:val="001D2AF0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509F2"/>
    <w:rsid w:val="00364FEB"/>
    <w:rsid w:val="003A03D3"/>
    <w:rsid w:val="003A05AA"/>
    <w:rsid w:val="003D03A2"/>
    <w:rsid w:val="00406974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4</Pages>
  <Words>59</Words>
  <Characters>338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7</cp:revision>
  <dcterms:created xsi:type="dcterms:W3CDTF">2013-10-24T05:10:00Z</dcterms:created>
  <dcterms:modified xsi:type="dcterms:W3CDTF">2013-10-24T05:36:00Z</dcterms:modified>
</cp:coreProperties>
</file>