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B84" w:rsidRPr="00020C85" w:rsidRDefault="00D04B84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楊秋霖老師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1121(</w:t>
      </w:r>
      <w:r>
        <w:rPr>
          <w:rFonts w:ascii="新細明體" w:hAnsi="新細明體" w:hint="eastAsia"/>
          <w:spacing w:val="-6"/>
          <w:sz w:val="28"/>
          <w:szCs w:val="28"/>
        </w:rPr>
        <w:t>上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26" type="#_x0000_t75" style="width:266.25pt;height:211.5pt">
            <v:imagedata r:id="rId8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27" type="#_x0000_t75" style="width:264pt;height:212.25pt">
            <v:imagedata r:id="rId9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28" type="#_x0000_t75" style="width:267pt;height:218.25pt">
            <v:imagedata r:id="rId10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29" type="#_x0000_t75" style="width:266.25pt;height:222.75pt">
            <v:imagedata r:id="rId11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30" type="#_x0000_t75" style="width:264pt;height:220.5pt">
            <v:imagedata r:id="rId12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31" type="#_x0000_t75" style="width:264.75pt;height:220.5pt">
            <v:imagedata r:id="rId13" o:title=""/>
          </v:shape>
        </w:pict>
      </w:r>
    </w:p>
    <w:p w:rsidR="00D04B84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D04B84" w:rsidRPr="00E860E7" w:rsidRDefault="00D04B84" w:rsidP="00E860E7">
      <w:pPr>
        <w:ind w:firstLineChars="200" w:firstLine="31680"/>
        <w:rPr>
          <w:szCs w:val="26"/>
        </w:rPr>
      </w:pPr>
      <w:r>
        <w:t xml:space="preserve">  </w:t>
      </w:r>
      <w:r w:rsidRPr="00E860E7">
        <w:pict>
          <v:shape id="_x0000_i1032" type="#_x0000_t75" style="width:262.5pt;height:219pt">
            <v:imagedata r:id="rId14" o:title=""/>
          </v:shape>
        </w:pict>
      </w:r>
    </w:p>
    <w:p w:rsidR="00D04B84" w:rsidRPr="00020C85" w:rsidRDefault="00D04B84" w:rsidP="00E860E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D04B84" w:rsidRPr="00E860E7" w:rsidRDefault="00D04B84" w:rsidP="00E860E7">
      <w:pPr>
        <w:ind w:firstLineChars="200" w:firstLine="31680"/>
        <w:rPr>
          <w:szCs w:val="24"/>
        </w:rPr>
      </w:pPr>
      <w:r>
        <w:t xml:space="preserve">  </w:t>
      </w:r>
      <w:r w:rsidRPr="00E860E7">
        <w:pict>
          <v:shape id="_x0000_i1033" type="#_x0000_t75" style="width:263.25pt;height:219.75pt">
            <v:imagedata r:id="rId15" o:title=""/>
          </v:shape>
        </w:pict>
      </w:r>
    </w:p>
    <w:p w:rsidR="00D04B84" w:rsidRPr="005B5DDD" w:rsidRDefault="00D04B84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D04B84" w:rsidRDefault="00D04B84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非常好，只可惜來上課的人幾乎全部沒在聽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因為都不是自願的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，但我個人覺得相當</w:t>
      </w:r>
    </w:p>
    <w:p w:rsidR="00D04B84" w:rsidRPr="00CA28E1" w:rsidRDefault="00D04B84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</w:t>
      </w:r>
      <w:r>
        <w:rPr>
          <w:rFonts w:ascii="標楷體" w:eastAsia="標楷體" w:hAnsi="標楷體" w:hint="eastAsia"/>
          <w:szCs w:val="24"/>
        </w:rPr>
        <w:t>精采，獲益良多。</w:t>
      </w:r>
    </w:p>
    <w:p w:rsidR="00D04B84" w:rsidRPr="00CA28E1" w:rsidRDefault="00D04B84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位置安排</w:t>
      </w:r>
    </w:p>
    <w:p w:rsidR="00D04B84" w:rsidRPr="00C304C2" w:rsidRDefault="00D04B84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增加互動</w:t>
      </w:r>
    </w:p>
    <w:p w:rsidR="00D04B84" w:rsidRPr="005B5DDD" w:rsidRDefault="00D04B84" w:rsidP="00B759C4">
      <w:pPr>
        <w:rPr>
          <w:rFonts w:ascii="標楷體" w:eastAsia="標楷體" w:hAnsi="標楷體"/>
          <w:sz w:val="26"/>
          <w:szCs w:val="26"/>
        </w:rPr>
      </w:pPr>
    </w:p>
    <w:p w:rsidR="00D04B84" w:rsidRPr="005B5DDD" w:rsidRDefault="00D04B84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D04B84" w:rsidRDefault="00D04B84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可以多增加其他種類的動物，不只有鳥類。</w:t>
      </w:r>
    </w:p>
    <w:p w:rsidR="00D04B84" w:rsidRPr="00CA28E1" w:rsidRDefault="00D04B84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算命、命理、星座之解析。</w:t>
      </w:r>
    </w:p>
    <w:p w:rsidR="00D04B84" w:rsidRPr="00CA28E1" w:rsidRDefault="00D04B84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動物類</w:t>
      </w:r>
    </w:p>
    <w:sectPr w:rsidR="00D04B84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B84" w:rsidRDefault="00D04B84" w:rsidP="000611E8">
      <w:r>
        <w:separator/>
      </w:r>
    </w:p>
  </w:endnote>
  <w:endnote w:type="continuationSeparator" w:id="0">
    <w:p w:rsidR="00D04B84" w:rsidRDefault="00D04B84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B84" w:rsidRDefault="00D04B84" w:rsidP="000611E8">
      <w:r>
        <w:separator/>
      </w:r>
    </w:p>
  </w:footnote>
  <w:footnote w:type="continuationSeparator" w:id="0">
    <w:p w:rsidR="00D04B84" w:rsidRDefault="00D04B84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041AD"/>
    <w:rsid w:val="001124E1"/>
    <w:rsid w:val="001319B3"/>
    <w:rsid w:val="0013335E"/>
    <w:rsid w:val="001835FE"/>
    <w:rsid w:val="00184C01"/>
    <w:rsid w:val="001D2AF0"/>
    <w:rsid w:val="001D5045"/>
    <w:rsid w:val="001F62D7"/>
    <w:rsid w:val="002240E4"/>
    <w:rsid w:val="00243742"/>
    <w:rsid w:val="00244B9E"/>
    <w:rsid w:val="0026534A"/>
    <w:rsid w:val="00281C2E"/>
    <w:rsid w:val="00283ACA"/>
    <w:rsid w:val="00295A04"/>
    <w:rsid w:val="002A1138"/>
    <w:rsid w:val="002A225B"/>
    <w:rsid w:val="002C1514"/>
    <w:rsid w:val="002E360F"/>
    <w:rsid w:val="002E79EB"/>
    <w:rsid w:val="002E7C4A"/>
    <w:rsid w:val="00311245"/>
    <w:rsid w:val="003509F2"/>
    <w:rsid w:val="00364FEB"/>
    <w:rsid w:val="003A03D3"/>
    <w:rsid w:val="003A05AA"/>
    <w:rsid w:val="003D03A2"/>
    <w:rsid w:val="00406974"/>
    <w:rsid w:val="0041734D"/>
    <w:rsid w:val="00424DEB"/>
    <w:rsid w:val="00433521"/>
    <w:rsid w:val="0043387F"/>
    <w:rsid w:val="004341B4"/>
    <w:rsid w:val="00445A90"/>
    <w:rsid w:val="00472560"/>
    <w:rsid w:val="00473E80"/>
    <w:rsid w:val="00492D24"/>
    <w:rsid w:val="004B3807"/>
    <w:rsid w:val="004C4417"/>
    <w:rsid w:val="004F096A"/>
    <w:rsid w:val="004F2AB0"/>
    <w:rsid w:val="004F4308"/>
    <w:rsid w:val="00517C2E"/>
    <w:rsid w:val="00530BC2"/>
    <w:rsid w:val="00532BE0"/>
    <w:rsid w:val="00533909"/>
    <w:rsid w:val="005367CC"/>
    <w:rsid w:val="00551FF2"/>
    <w:rsid w:val="00574EE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332C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D4573"/>
    <w:rsid w:val="00BE484F"/>
    <w:rsid w:val="00BF6C85"/>
    <w:rsid w:val="00C304C2"/>
    <w:rsid w:val="00C30A55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4B84"/>
    <w:rsid w:val="00D13E83"/>
    <w:rsid w:val="00D17E4D"/>
    <w:rsid w:val="00D20900"/>
    <w:rsid w:val="00D21876"/>
    <w:rsid w:val="00D24E3E"/>
    <w:rsid w:val="00D6423B"/>
    <w:rsid w:val="00D81808"/>
    <w:rsid w:val="00D83394"/>
    <w:rsid w:val="00DC2E7A"/>
    <w:rsid w:val="00DC6F79"/>
    <w:rsid w:val="00E024B3"/>
    <w:rsid w:val="00E02FF6"/>
    <w:rsid w:val="00E14935"/>
    <w:rsid w:val="00E37E0C"/>
    <w:rsid w:val="00E420DD"/>
    <w:rsid w:val="00E51AD7"/>
    <w:rsid w:val="00E762AA"/>
    <w:rsid w:val="00E860E7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767D2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4</Pages>
  <Words>63</Words>
  <Characters>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2013-11-21T09:56:00Z</dcterms:created>
  <dcterms:modified xsi:type="dcterms:W3CDTF">2013-11-22T05:19:00Z</dcterms:modified>
</cp:coreProperties>
</file>