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49B" w:rsidRPr="00020C85" w:rsidRDefault="00A6049B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中華人權協會老師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05/07(7.8)</w: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  <w:r>
        <w:rPr>
          <w:sz w:val="26"/>
          <w:szCs w:val="26"/>
        </w:rPr>
        <w:t xml:space="preserve">                (</w:t>
      </w:r>
      <w:smartTag w:uri="urn:schemas-microsoft-com:office:smarttags" w:element="PersonName">
        <w:smartTagPr>
          <w:attr w:name="ProductID" w:val="羅承宗"/>
        </w:smartTagPr>
        <w:r>
          <w:rPr>
            <w:rFonts w:hint="eastAsia"/>
            <w:sz w:val="26"/>
            <w:szCs w:val="26"/>
          </w:rPr>
          <w:t>羅承宗</w:t>
        </w:r>
      </w:smartTag>
      <w:r>
        <w:rPr>
          <w:rFonts w:hint="eastAsia"/>
          <w:sz w:val="26"/>
          <w:szCs w:val="26"/>
        </w:rPr>
        <w:t>教授</w:t>
      </w:r>
      <w:r>
        <w:rPr>
          <w:sz w:val="26"/>
          <w:szCs w:val="26"/>
        </w:rPr>
        <w:t>)</w: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6" type="#_x0000_t75" style="width:266.25pt;height:204.75pt">
            <v:imagedata r:id="rId8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7" type="#_x0000_t75" style="width:267pt;height:204pt">
            <v:imagedata r:id="rId9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A6049B" w:rsidRPr="0033139C" w:rsidRDefault="00A6049B" w:rsidP="00977F41">
      <w:pPr>
        <w:ind w:firstLineChars="250" w:firstLine="31680"/>
        <w:rPr>
          <w:szCs w:val="26"/>
        </w:rPr>
      </w:pPr>
      <w:r>
        <w:t xml:space="preserve"> </w:t>
      </w:r>
      <w:r>
        <w:pict>
          <v:shape id="_x0000_i1028" type="#_x0000_t75" style="width:270pt;height:218.25pt">
            <v:imagedata r:id="rId10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9" type="#_x0000_t75" style="width:269.25pt;height:222.75pt">
            <v:imagedata r:id="rId11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0" type="#_x0000_t75" style="width:269.25pt;height:220.5pt">
            <v:imagedata r:id="rId12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1" type="#_x0000_t75" style="width:264.75pt;height:220.5pt">
            <v:imagedata r:id="rId13" o:title=""/>
          </v:shape>
        </w:pict>
      </w:r>
    </w:p>
    <w:p w:rsidR="00A6049B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A6049B" w:rsidRPr="0033139C" w:rsidRDefault="00A6049B" w:rsidP="00977F41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2" type="#_x0000_t75" style="width:262.5pt;height:219pt">
            <v:imagedata r:id="rId14" o:title=""/>
          </v:shape>
        </w:pict>
      </w:r>
    </w:p>
    <w:p w:rsidR="00A6049B" w:rsidRPr="00020C85" w:rsidRDefault="00A6049B" w:rsidP="00977F41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A6049B" w:rsidRPr="0033139C" w:rsidRDefault="00A6049B" w:rsidP="00977F41">
      <w:pPr>
        <w:ind w:firstLineChars="200" w:firstLine="31680"/>
        <w:rPr>
          <w:szCs w:val="24"/>
        </w:rPr>
      </w:pPr>
      <w:r>
        <w:t xml:space="preserve">  </w:t>
      </w:r>
      <w:r>
        <w:pict>
          <v:shape id="_x0000_i1033" type="#_x0000_t75" style="width:263.25pt;height:219.75pt">
            <v:imagedata r:id="rId15" o:title=""/>
          </v:shape>
        </w:pict>
      </w:r>
    </w:p>
    <w:p w:rsidR="00A6049B" w:rsidRPr="005B5DDD" w:rsidRDefault="00A6049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A6049B" w:rsidRPr="00CA28E1" w:rsidRDefault="00A6049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老師活潑，同學接受度高</w:t>
      </w:r>
    </w:p>
    <w:p w:rsidR="00A6049B" w:rsidRPr="00CA28E1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很有趣，辛苦了</w:t>
      </w:r>
    </w:p>
    <w:p w:rsidR="00A6049B" w:rsidRPr="00CA28E1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謝謝老師們，辛苦了！</w:t>
      </w:r>
    </w:p>
    <w:p w:rsidR="00A6049B" w:rsidRPr="00CA28E1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(4)</w:t>
      </w:r>
      <w:r>
        <w:rPr>
          <w:rFonts w:ascii="標楷體" w:eastAsia="標楷體" w:hAnsi="標楷體" w:hint="eastAsia"/>
          <w:szCs w:val="24"/>
        </w:rPr>
        <w:t>很好</w:t>
      </w:r>
    </w:p>
    <w:p w:rsidR="00A6049B" w:rsidRPr="00CA28E1" w:rsidRDefault="00A6049B" w:rsidP="00BB393F">
      <w:pPr>
        <w:rPr>
          <w:rFonts w:ascii="標楷體" w:eastAsia="標楷體" w:hAnsi="標楷體"/>
          <w:szCs w:val="24"/>
        </w:rPr>
      </w:pP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(5)</w:t>
      </w:r>
      <w:r>
        <w:rPr>
          <w:rFonts w:ascii="標楷體" w:eastAsia="標楷體" w:hAnsi="標楷體" w:hint="eastAsia"/>
          <w:szCs w:val="24"/>
        </w:rPr>
        <w:t>很棒</w:t>
      </w:r>
    </w:p>
    <w:p w:rsidR="00A6049B" w:rsidRDefault="00A6049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時間太短、太突然、內容不夠細</w:t>
      </w:r>
    </w:p>
    <w:p w:rsidR="00A6049B" w:rsidRPr="005B5DDD" w:rsidRDefault="00A6049B" w:rsidP="00B759C4">
      <w:pPr>
        <w:rPr>
          <w:rFonts w:ascii="標楷體" w:eastAsia="標楷體" w:hAnsi="標楷體"/>
          <w:sz w:val="26"/>
          <w:szCs w:val="26"/>
        </w:rPr>
      </w:pPr>
    </w:p>
    <w:p w:rsidR="00A6049B" w:rsidRPr="005B5DDD" w:rsidRDefault="00A6049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A6049B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有關常識的活動</w:t>
      </w:r>
    </w:p>
    <w:p w:rsidR="00A6049B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投資</w:t>
      </w:r>
    </w:p>
    <w:p w:rsidR="00A6049B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創業</w:t>
      </w:r>
    </w:p>
    <w:p w:rsidR="00A6049B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關於稅，亦或是年輕人容易在不知情下觸法，如何避免</w:t>
      </w:r>
    </w:p>
    <w:p w:rsidR="00A6049B" w:rsidRPr="00CA28E1" w:rsidRDefault="00A6049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學術領域</w:t>
      </w:r>
    </w:p>
    <w:sectPr w:rsidR="00A6049B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49B" w:rsidRDefault="00A6049B" w:rsidP="000611E8">
      <w:r>
        <w:separator/>
      </w:r>
    </w:p>
  </w:endnote>
  <w:endnote w:type="continuationSeparator" w:id="0">
    <w:p w:rsidR="00A6049B" w:rsidRDefault="00A6049B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49B" w:rsidRDefault="00A6049B" w:rsidP="000611E8">
      <w:r>
        <w:separator/>
      </w:r>
    </w:p>
  </w:footnote>
  <w:footnote w:type="continuationSeparator" w:id="0">
    <w:p w:rsidR="00A6049B" w:rsidRDefault="00A6049B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34689"/>
    <w:rsid w:val="0004159E"/>
    <w:rsid w:val="0005434C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D5045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3139C"/>
    <w:rsid w:val="003509F2"/>
    <w:rsid w:val="00364FEB"/>
    <w:rsid w:val="003A03D3"/>
    <w:rsid w:val="003A05AA"/>
    <w:rsid w:val="003D03A2"/>
    <w:rsid w:val="00406974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9705D"/>
    <w:rsid w:val="005A580D"/>
    <w:rsid w:val="005B346C"/>
    <w:rsid w:val="005B4124"/>
    <w:rsid w:val="005B5DDD"/>
    <w:rsid w:val="005E3B63"/>
    <w:rsid w:val="005F24D0"/>
    <w:rsid w:val="00612CB7"/>
    <w:rsid w:val="00613CDB"/>
    <w:rsid w:val="00614BBF"/>
    <w:rsid w:val="00635BA2"/>
    <w:rsid w:val="0068422A"/>
    <w:rsid w:val="006852D6"/>
    <w:rsid w:val="00697F22"/>
    <w:rsid w:val="006C517E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B7F6C"/>
    <w:rsid w:val="008C4D48"/>
    <w:rsid w:val="008C7A19"/>
    <w:rsid w:val="008D10FA"/>
    <w:rsid w:val="009451F3"/>
    <w:rsid w:val="00977F41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6049B"/>
    <w:rsid w:val="00A853DB"/>
    <w:rsid w:val="00A92AF9"/>
    <w:rsid w:val="00A96C57"/>
    <w:rsid w:val="00AA51F9"/>
    <w:rsid w:val="00AB54F7"/>
    <w:rsid w:val="00AC797A"/>
    <w:rsid w:val="00AE477C"/>
    <w:rsid w:val="00AF055A"/>
    <w:rsid w:val="00AF4506"/>
    <w:rsid w:val="00B00D8B"/>
    <w:rsid w:val="00B03A38"/>
    <w:rsid w:val="00B12A8D"/>
    <w:rsid w:val="00B172D3"/>
    <w:rsid w:val="00B31848"/>
    <w:rsid w:val="00B441F9"/>
    <w:rsid w:val="00B75794"/>
    <w:rsid w:val="00B759C4"/>
    <w:rsid w:val="00B867F4"/>
    <w:rsid w:val="00B90769"/>
    <w:rsid w:val="00BA1272"/>
    <w:rsid w:val="00BA61E5"/>
    <w:rsid w:val="00BB393F"/>
    <w:rsid w:val="00BB3C06"/>
    <w:rsid w:val="00BC080C"/>
    <w:rsid w:val="00BE484F"/>
    <w:rsid w:val="00BF6C85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1551"/>
    <w:rsid w:val="00CB4AED"/>
    <w:rsid w:val="00CE6524"/>
    <w:rsid w:val="00CF3F2F"/>
    <w:rsid w:val="00CF5F7C"/>
    <w:rsid w:val="00D13E83"/>
    <w:rsid w:val="00D20900"/>
    <w:rsid w:val="00D21876"/>
    <w:rsid w:val="00D24E3E"/>
    <w:rsid w:val="00D81808"/>
    <w:rsid w:val="00D83394"/>
    <w:rsid w:val="00DC0173"/>
    <w:rsid w:val="00DD0C5C"/>
    <w:rsid w:val="00DE1725"/>
    <w:rsid w:val="00E024B3"/>
    <w:rsid w:val="00E02FF6"/>
    <w:rsid w:val="00E14935"/>
    <w:rsid w:val="00E420DD"/>
    <w:rsid w:val="00E518F2"/>
    <w:rsid w:val="00E51AD7"/>
    <w:rsid w:val="00E762AA"/>
    <w:rsid w:val="00E92668"/>
    <w:rsid w:val="00EA4025"/>
    <w:rsid w:val="00EB2C4F"/>
    <w:rsid w:val="00EB764A"/>
    <w:rsid w:val="00EC7817"/>
    <w:rsid w:val="00ED7B16"/>
    <w:rsid w:val="00EE565D"/>
    <w:rsid w:val="00F217C0"/>
    <w:rsid w:val="00F34745"/>
    <w:rsid w:val="00F44594"/>
    <w:rsid w:val="00F44D32"/>
    <w:rsid w:val="00F57958"/>
    <w:rsid w:val="00F878A9"/>
    <w:rsid w:val="00F91E18"/>
    <w:rsid w:val="00FA3394"/>
    <w:rsid w:val="00FB1117"/>
    <w:rsid w:val="00FB1F27"/>
    <w:rsid w:val="00FC70FD"/>
    <w:rsid w:val="00FC7A4E"/>
    <w:rsid w:val="00FD799C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4</Pages>
  <Words>71</Words>
  <Characters>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6</cp:revision>
  <dcterms:created xsi:type="dcterms:W3CDTF">2013-05-10T04:29:00Z</dcterms:created>
  <dcterms:modified xsi:type="dcterms:W3CDTF">2013-05-17T03:35:00Z</dcterms:modified>
</cp:coreProperties>
</file>