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12C" w:rsidRPr="00ED40B7" w:rsidRDefault="00F8012C" w:rsidP="00020C85">
      <w:pPr>
        <w:jc w:val="center"/>
        <w:rPr>
          <w:sz w:val="28"/>
          <w:szCs w:val="28"/>
        </w:rPr>
      </w:pPr>
      <w:r w:rsidRPr="00ED40B7">
        <w:rPr>
          <w:sz w:val="28"/>
          <w:szCs w:val="28"/>
        </w:rPr>
        <w:t>102-2</w:t>
      </w:r>
      <w:r w:rsidRPr="00ED40B7">
        <w:rPr>
          <w:rFonts w:ascii="新細明體" w:hAnsi="新細明體" w:hint="eastAsia"/>
          <w:sz w:val="28"/>
          <w:szCs w:val="28"/>
        </w:rPr>
        <w:t>【愛。閱讀】系列演講</w:t>
      </w:r>
      <w:r w:rsidRPr="00ED40B7"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黃光虎博士</w:t>
      </w:r>
      <w:r w:rsidRPr="00ED40B7">
        <w:rPr>
          <w:rFonts w:ascii="新細明體" w:hAnsi="新細明體" w:hint="eastAsia"/>
          <w:sz w:val="28"/>
          <w:szCs w:val="28"/>
        </w:rPr>
        <w:t>演講回饋單統計表</w:t>
      </w:r>
      <w:r w:rsidRPr="00ED40B7">
        <w:rPr>
          <w:rFonts w:ascii="新細明體" w:hAnsi="新細明體"/>
          <w:sz w:val="28"/>
          <w:szCs w:val="28"/>
        </w:rPr>
        <w:t>04</w:t>
      </w:r>
      <w:r>
        <w:rPr>
          <w:rFonts w:ascii="新細明體" w:hAnsi="新細明體"/>
          <w:sz w:val="28"/>
          <w:szCs w:val="28"/>
        </w:rPr>
        <w:t>30</w: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F8012C" w:rsidRPr="00320B24" w:rsidRDefault="00F8012C" w:rsidP="00DD01B3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320B2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26" type="#_x0000_t75" style="width:266.25pt;height:209.25pt">
            <v:imagedata r:id="rId8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27" type="#_x0000_t75" style="width:267pt;height:207.75pt">
            <v:imagedata r:id="rId9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28" type="#_x0000_t75" style="width:267pt;height:218.25pt">
            <v:imagedata r:id="rId10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29" type="#_x0000_t75" style="width:266.25pt;height:222.75pt">
            <v:imagedata r:id="rId11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30" type="#_x0000_t75" style="width:264pt;height:220.5pt">
            <v:imagedata r:id="rId12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F8012C" w:rsidRPr="00320B24" w:rsidRDefault="00F8012C" w:rsidP="00DD01B3">
      <w:pPr>
        <w:ind w:firstLineChars="200" w:firstLine="31680"/>
        <w:rPr>
          <w:szCs w:val="26"/>
        </w:rPr>
      </w:pPr>
      <w:r>
        <w:t xml:space="preserve">  </w:t>
      </w:r>
      <w:r w:rsidRPr="00320B24">
        <w:pict>
          <v:shape id="_x0000_i1031" type="#_x0000_t75" style="width:261.75pt;height:220.5pt">
            <v:imagedata r:id="rId13" o:title=""/>
          </v:shape>
        </w:pict>
      </w:r>
    </w:p>
    <w:p w:rsidR="00F8012C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F8012C" w:rsidRPr="00320B24" w:rsidRDefault="00F8012C" w:rsidP="00320B24">
      <w:pPr>
        <w:ind w:firstLineChars="300" w:firstLine="31680"/>
        <w:rPr>
          <w:sz w:val="26"/>
          <w:szCs w:val="26"/>
        </w:rPr>
      </w:pPr>
      <w:r w:rsidRPr="00320B24">
        <w:pict>
          <v:shape id="_x0000_i1032" type="#_x0000_t75" style="width:262.5pt;height:219pt">
            <v:imagedata r:id="rId14" o:title=""/>
          </v:shape>
        </w:pict>
      </w:r>
    </w:p>
    <w:p w:rsidR="00F8012C" w:rsidRPr="00020C85" w:rsidRDefault="00F8012C" w:rsidP="00DD01B3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F8012C" w:rsidRPr="00320B24" w:rsidRDefault="00F8012C" w:rsidP="00DD01B3">
      <w:pPr>
        <w:ind w:firstLineChars="200" w:firstLine="31680"/>
        <w:rPr>
          <w:szCs w:val="24"/>
        </w:rPr>
      </w:pPr>
      <w:r>
        <w:t xml:space="preserve">  </w:t>
      </w:r>
      <w:r w:rsidRPr="00320B24">
        <w:pict>
          <v:shape id="_x0000_i1033" type="#_x0000_t75" style="width:263.25pt;height:219.75pt">
            <v:imagedata r:id="rId15" o:title=""/>
          </v:shape>
        </w:pict>
      </w:r>
    </w:p>
    <w:p w:rsidR="00F8012C" w:rsidRPr="005B5DDD" w:rsidRDefault="00F8012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F8012C" w:rsidRDefault="00F8012C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時間可安排在早上。</w:t>
      </w:r>
    </w:p>
    <w:p w:rsidR="00F8012C" w:rsidRDefault="00F8012C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雖然可能會聽不太懂，不過所說的都是與我們生活息息相關，所以我覺得受益良多，</w:t>
      </w:r>
    </w:p>
    <w:p w:rsidR="00F8012C" w:rsidRDefault="00F8012C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我也更進一步了解藍牙、雲端的相關資訊。</w:t>
      </w:r>
    </w:p>
    <w:p w:rsidR="00F8012C" w:rsidRDefault="00F8012C" w:rsidP="00DD01B3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(3)</w:t>
      </w:r>
      <w:r>
        <w:rPr>
          <w:rFonts w:ascii="標楷體" w:eastAsia="標楷體" w:hAnsi="標楷體" w:hint="eastAsia"/>
          <w:szCs w:val="24"/>
        </w:rPr>
        <w:t>專業術語不太容易懂</w:t>
      </w:r>
    </w:p>
    <w:p w:rsidR="00F8012C" w:rsidRDefault="00F8012C" w:rsidP="00DD01B3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</w:rPr>
        <w:t>時間可以稍微控制</w:t>
      </w:r>
    </w:p>
    <w:p w:rsidR="00F8012C" w:rsidRDefault="00F8012C" w:rsidP="00DD01B3">
      <w:pPr>
        <w:ind w:firstLineChars="150" w:firstLine="31680"/>
        <w:rPr>
          <w:rFonts w:ascii="標楷體" w:eastAsia="標楷體" w:hAnsi="標楷體"/>
          <w:szCs w:val="24"/>
        </w:rPr>
      </w:pPr>
    </w:p>
    <w:p w:rsidR="00F8012C" w:rsidRPr="005B5DDD" w:rsidRDefault="00F8012C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F8012C" w:rsidRDefault="00F8012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新科技技術與電繪之基礎技法等。</w:t>
      </w:r>
    </w:p>
    <w:p w:rsidR="00F8012C" w:rsidRDefault="00F8012C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職業介紹</w:t>
      </w:r>
    </w:p>
    <w:p w:rsidR="00F8012C" w:rsidRPr="00BE1DC3" w:rsidRDefault="00F8012C" w:rsidP="00EB0AD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(3)</w:t>
      </w:r>
      <w:r>
        <w:rPr>
          <w:rFonts w:ascii="標楷體" w:eastAsia="標楷體" w:hAnsi="標楷體" w:hint="eastAsia"/>
          <w:szCs w:val="24"/>
        </w:rPr>
        <w:t>資訊</w:t>
      </w:r>
    </w:p>
    <w:sectPr w:rsidR="00F8012C" w:rsidRPr="00BE1DC3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12C" w:rsidRDefault="00F8012C" w:rsidP="000611E8">
      <w:r>
        <w:separator/>
      </w:r>
    </w:p>
  </w:endnote>
  <w:endnote w:type="continuationSeparator" w:id="0">
    <w:p w:rsidR="00F8012C" w:rsidRDefault="00F8012C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12C" w:rsidRDefault="00F8012C" w:rsidP="000611E8">
      <w:r>
        <w:separator/>
      </w:r>
    </w:p>
  </w:footnote>
  <w:footnote w:type="continuationSeparator" w:id="0">
    <w:p w:rsidR="00F8012C" w:rsidRDefault="00F8012C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0794C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C7FAA"/>
    <w:rsid w:val="000D4EE2"/>
    <w:rsid w:val="000F5931"/>
    <w:rsid w:val="000F7FD7"/>
    <w:rsid w:val="001124E1"/>
    <w:rsid w:val="001319B3"/>
    <w:rsid w:val="0013335E"/>
    <w:rsid w:val="00153446"/>
    <w:rsid w:val="00173231"/>
    <w:rsid w:val="001835FE"/>
    <w:rsid w:val="001A1F81"/>
    <w:rsid w:val="001C309C"/>
    <w:rsid w:val="001D04B1"/>
    <w:rsid w:val="001D2AF0"/>
    <w:rsid w:val="001D5045"/>
    <w:rsid w:val="001F62D7"/>
    <w:rsid w:val="002240E4"/>
    <w:rsid w:val="002301B4"/>
    <w:rsid w:val="002342B5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0B43"/>
    <w:rsid w:val="002E360F"/>
    <w:rsid w:val="002E3E6F"/>
    <w:rsid w:val="002E79EB"/>
    <w:rsid w:val="002E7C4A"/>
    <w:rsid w:val="0030703A"/>
    <w:rsid w:val="00311245"/>
    <w:rsid w:val="00320B24"/>
    <w:rsid w:val="003221D2"/>
    <w:rsid w:val="00327D6C"/>
    <w:rsid w:val="00337003"/>
    <w:rsid w:val="003509F2"/>
    <w:rsid w:val="00364FEB"/>
    <w:rsid w:val="003A03D3"/>
    <w:rsid w:val="003A05AA"/>
    <w:rsid w:val="003C2BA7"/>
    <w:rsid w:val="003D03A2"/>
    <w:rsid w:val="0040570D"/>
    <w:rsid w:val="00406974"/>
    <w:rsid w:val="00424DEB"/>
    <w:rsid w:val="00427D3C"/>
    <w:rsid w:val="00433521"/>
    <w:rsid w:val="0043387F"/>
    <w:rsid w:val="00445A90"/>
    <w:rsid w:val="00464E7E"/>
    <w:rsid w:val="00472560"/>
    <w:rsid w:val="00492D24"/>
    <w:rsid w:val="00495AED"/>
    <w:rsid w:val="004B3807"/>
    <w:rsid w:val="004C3AF6"/>
    <w:rsid w:val="004C4417"/>
    <w:rsid w:val="004D45C2"/>
    <w:rsid w:val="004F096A"/>
    <w:rsid w:val="004F2AB0"/>
    <w:rsid w:val="004F2E8E"/>
    <w:rsid w:val="004F4308"/>
    <w:rsid w:val="00517C2E"/>
    <w:rsid w:val="00531028"/>
    <w:rsid w:val="00532BE0"/>
    <w:rsid w:val="00533909"/>
    <w:rsid w:val="005367CC"/>
    <w:rsid w:val="00551FF2"/>
    <w:rsid w:val="00557D0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3504"/>
    <w:rsid w:val="007063E2"/>
    <w:rsid w:val="00706F75"/>
    <w:rsid w:val="00745ADA"/>
    <w:rsid w:val="007559BA"/>
    <w:rsid w:val="0078007B"/>
    <w:rsid w:val="00787BFB"/>
    <w:rsid w:val="007D0F4E"/>
    <w:rsid w:val="007D304E"/>
    <w:rsid w:val="007E54DF"/>
    <w:rsid w:val="007F0276"/>
    <w:rsid w:val="007F5EE0"/>
    <w:rsid w:val="00806FAA"/>
    <w:rsid w:val="00827D64"/>
    <w:rsid w:val="0084280C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4EB8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0012E"/>
    <w:rsid w:val="00A116DC"/>
    <w:rsid w:val="00A2532F"/>
    <w:rsid w:val="00A43D75"/>
    <w:rsid w:val="00A44C03"/>
    <w:rsid w:val="00A4737B"/>
    <w:rsid w:val="00A5204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605FA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B2A"/>
    <w:rsid w:val="00BE1DC3"/>
    <w:rsid w:val="00BE484F"/>
    <w:rsid w:val="00BF6C85"/>
    <w:rsid w:val="00C061A8"/>
    <w:rsid w:val="00C0681D"/>
    <w:rsid w:val="00C304C2"/>
    <w:rsid w:val="00C363F6"/>
    <w:rsid w:val="00C402D7"/>
    <w:rsid w:val="00C45961"/>
    <w:rsid w:val="00C46DA8"/>
    <w:rsid w:val="00C5033B"/>
    <w:rsid w:val="00C504E7"/>
    <w:rsid w:val="00C64158"/>
    <w:rsid w:val="00C855C9"/>
    <w:rsid w:val="00C94CF9"/>
    <w:rsid w:val="00CA161B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46CBC"/>
    <w:rsid w:val="00D81808"/>
    <w:rsid w:val="00D83394"/>
    <w:rsid w:val="00DA1F9F"/>
    <w:rsid w:val="00DC2E7A"/>
    <w:rsid w:val="00DC6F79"/>
    <w:rsid w:val="00DC7FFA"/>
    <w:rsid w:val="00DD01B3"/>
    <w:rsid w:val="00DF0CE8"/>
    <w:rsid w:val="00DF36B0"/>
    <w:rsid w:val="00DF6DBA"/>
    <w:rsid w:val="00E024B3"/>
    <w:rsid w:val="00E02FF6"/>
    <w:rsid w:val="00E14935"/>
    <w:rsid w:val="00E420DD"/>
    <w:rsid w:val="00E42960"/>
    <w:rsid w:val="00E51AD7"/>
    <w:rsid w:val="00E762AA"/>
    <w:rsid w:val="00EA4025"/>
    <w:rsid w:val="00EB0AD2"/>
    <w:rsid w:val="00EB2C4F"/>
    <w:rsid w:val="00EB764A"/>
    <w:rsid w:val="00EC27AB"/>
    <w:rsid w:val="00EC7817"/>
    <w:rsid w:val="00ED40B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12C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087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64</Words>
  <Characters>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2014-05-01T05:17:00Z</dcterms:created>
  <dcterms:modified xsi:type="dcterms:W3CDTF">2014-05-01T05:32:00Z</dcterms:modified>
</cp:coreProperties>
</file>