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AA" w:rsidRPr="00ED40B7" w:rsidRDefault="000C7FAA" w:rsidP="00020C85">
      <w:pPr>
        <w:jc w:val="center"/>
        <w:rPr>
          <w:sz w:val="28"/>
          <w:szCs w:val="28"/>
        </w:rPr>
      </w:pPr>
      <w:r w:rsidRPr="00ED40B7">
        <w:rPr>
          <w:sz w:val="28"/>
          <w:szCs w:val="28"/>
        </w:rPr>
        <w:t>102-2</w:t>
      </w:r>
      <w:r w:rsidRPr="00ED40B7">
        <w:rPr>
          <w:rFonts w:ascii="新細明體" w:hAnsi="新細明體" w:hint="eastAsia"/>
          <w:sz w:val="28"/>
          <w:szCs w:val="28"/>
        </w:rPr>
        <w:t>【愛。閱讀】系列演講</w:t>
      </w:r>
      <w:r w:rsidRPr="00ED40B7">
        <w:rPr>
          <w:rFonts w:ascii="新細明體"/>
          <w:sz w:val="28"/>
          <w:szCs w:val="28"/>
        </w:rPr>
        <w:t>-</w:t>
      </w:r>
      <w:r w:rsidRPr="00ED40B7">
        <w:rPr>
          <w:rFonts w:hint="eastAsia"/>
          <w:sz w:val="28"/>
          <w:szCs w:val="28"/>
        </w:rPr>
        <w:t>林韻茹秘書長</w:t>
      </w:r>
      <w:r w:rsidRPr="00ED40B7">
        <w:rPr>
          <w:rFonts w:ascii="新細明體" w:hAnsi="新細明體" w:hint="eastAsia"/>
          <w:sz w:val="28"/>
          <w:szCs w:val="28"/>
        </w:rPr>
        <w:t>演講回饋單統計表</w:t>
      </w:r>
      <w:r w:rsidRPr="00ED40B7">
        <w:rPr>
          <w:rFonts w:ascii="新細明體" w:hAnsi="新細明體"/>
          <w:sz w:val="28"/>
          <w:szCs w:val="28"/>
        </w:rPr>
        <w:t>0424</w: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0C7FAA" w:rsidRPr="00427D3C" w:rsidRDefault="000C7FAA" w:rsidP="00427D3C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427D3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26" type="#_x0000_t75" style="width:266.25pt;height:209.25pt">
            <v:imagedata r:id="rId8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27" type="#_x0000_t75" style="width:264pt;height:207.75pt">
            <v:imagedata r:id="rId9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28" type="#_x0000_t75" style="width:267pt;height:218.25pt">
            <v:imagedata r:id="rId10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29" type="#_x0000_t75" style="width:266.25pt;height:222.75pt">
            <v:imagedata r:id="rId11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30" type="#_x0000_t75" style="width:264pt;height:220.5pt">
            <v:imagedata r:id="rId12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31" type="#_x0000_t75" style="width:264.75pt;height:220.5pt">
            <v:imagedata r:id="rId13" o:title=""/>
          </v:shape>
        </w:pict>
      </w:r>
    </w:p>
    <w:p w:rsidR="000C7FAA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0C7FAA" w:rsidRPr="00427D3C" w:rsidRDefault="000C7FAA" w:rsidP="00427D3C">
      <w:pPr>
        <w:ind w:firstLineChars="200" w:firstLine="31680"/>
        <w:rPr>
          <w:szCs w:val="26"/>
        </w:rPr>
      </w:pPr>
      <w:r>
        <w:t xml:space="preserve">  </w:t>
      </w:r>
      <w:r w:rsidRPr="00427D3C">
        <w:pict>
          <v:shape id="_x0000_i1032" type="#_x0000_t75" style="width:262.5pt;height:219pt">
            <v:imagedata r:id="rId14" o:title=""/>
          </v:shape>
        </w:pict>
      </w:r>
    </w:p>
    <w:p w:rsidR="000C7FAA" w:rsidRPr="00020C85" w:rsidRDefault="000C7FAA" w:rsidP="00427D3C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0C7FAA" w:rsidRPr="00427D3C" w:rsidRDefault="000C7FAA" w:rsidP="00427D3C">
      <w:pPr>
        <w:ind w:firstLineChars="200" w:firstLine="31680"/>
        <w:rPr>
          <w:szCs w:val="24"/>
        </w:rPr>
      </w:pPr>
      <w:r>
        <w:t xml:space="preserve">  </w:t>
      </w:r>
      <w:r w:rsidRPr="00427D3C">
        <w:pict>
          <v:shape id="_x0000_i1033" type="#_x0000_t75" style="width:263.25pt;height:219.75pt">
            <v:imagedata r:id="rId15" o:title=""/>
          </v:shape>
        </w:pict>
      </w:r>
    </w:p>
    <w:p w:rsidR="000C7FAA" w:rsidRPr="005B5DDD" w:rsidRDefault="000C7FAA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0C7FAA" w:rsidRDefault="000C7FAA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浪費太多時間、冷氣太冷</w:t>
      </w:r>
    </w:p>
    <w:p w:rsidR="000C7FAA" w:rsidRDefault="000C7FAA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很有意義！辛苦了！</w:t>
      </w:r>
    </w:p>
    <w:p w:rsidR="000C7FAA" w:rsidRPr="00427D3C" w:rsidRDefault="000C7FAA" w:rsidP="00ED40B7">
      <w:pPr>
        <w:rPr>
          <w:rFonts w:ascii="標楷體" w:eastAsia="標楷體" w:hAnsi="標楷體"/>
          <w:szCs w:val="24"/>
        </w:rPr>
      </w:pPr>
    </w:p>
    <w:p w:rsidR="000C7FAA" w:rsidRPr="005B5DDD" w:rsidRDefault="000C7FAA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0C7FAA" w:rsidRDefault="000C7FAA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彩妝教學</w:t>
      </w:r>
    </w:p>
    <w:p w:rsidR="000C7FAA" w:rsidRPr="00BE1DC3" w:rsidRDefault="000C7FAA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貼近生活的主題</w:t>
      </w:r>
    </w:p>
    <w:sectPr w:rsidR="000C7FAA" w:rsidRPr="00BE1DC3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FAA" w:rsidRDefault="000C7FAA" w:rsidP="000611E8">
      <w:r>
        <w:separator/>
      </w:r>
    </w:p>
  </w:endnote>
  <w:endnote w:type="continuationSeparator" w:id="0">
    <w:p w:rsidR="000C7FAA" w:rsidRDefault="000C7FAA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FAA" w:rsidRDefault="000C7FAA" w:rsidP="000611E8">
      <w:r>
        <w:separator/>
      </w:r>
    </w:p>
  </w:footnote>
  <w:footnote w:type="continuationSeparator" w:id="0">
    <w:p w:rsidR="000C7FAA" w:rsidRDefault="000C7FAA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0794C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C7FAA"/>
    <w:rsid w:val="000D4EE2"/>
    <w:rsid w:val="000F5931"/>
    <w:rsid w:val="000F7FD7"/>
    <w:rsid w:val="001124E1"/>
    <w:rsid w:val="001319B3"/>
    <w:rsid w:val="0013335E"/>
    <w:rsid w:val="00153446"/>
    <w:rsid w:val="00173231"/>
    <w:rsid w:val="001835FE"/>
    <w:rsid w:val="001C309C"/>
    <w:rsid w:val="001D04B1"/>
    <w:rsid w:val="001D2AF0"/>
    <w:rsid w:val="001D5045"/>
    <w:rsid w:val="001F62D7"/>
    <w:rsid w:val="002240E4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C1514"/>
    <w:rsid w:val="002E0B43"/>
    <w:rsid w:val="002E360F"/>
    <w:rsid w:val="002E3E6F"/>
    <w:rsid w:val="002E79EB"/>
    <w:rsid w:val="002E7C4A"/>
    <w:rsid w:val="00311245"/>
    <w:rsid w:val="003221D2"/>
    <w:rsid w:val="00327D6C"/>
    <w:rsid w:val="003509F2"/>
    <w:rsid w:val="00364FEB"/>
    <w:rsid w:val="003A03D3"/>
    <w:rsid w:val="003A05AA"/>
    <w:rsid w:val="003C2BA7"/>
    <w:rsid w:val="003D03A2"/>
    <w:rsid w:val="00406974"/>
    <w:rsid w:val="00424DEB"/>
    <w:rsid w:val="00427D3C"/>
    <w:rsid w:val="00433521"/>
    <w:rsid w:val="0043387F"/>
    <w:rsid w:val="00445A90"/>
    <w:rsid w:val="00464E7E"/>
    <w:rsid w:val="00472560"/>
    <w:rsid w:val="00492D24"/>
    <w:rsid w:val="00495AED"/>
    <w:rsid w:val="004B3807"/>
    <w:rsid w:val="004C4417"/>
    <w:rsid w:val="004F096A"/>
    <w:rsid w:val="004F2AB0"/>
    <w:rsid w:val="004F2E8E"/>
    <w:rsid w:val="004F4308"/>
    <w:rsid w:val="00517C2E"/>
    <w:rsid w:val="00531028"/>
    <w:rsid w:val="00532BE0"/>
    <w:rsid w:val="00533909"/>
    <w:rsid w:val="005367CC"/>
    <w:rsid w:val="00551FF2"/>
    <w:rsid w:val="00557D02"/>
    <w:rsid w:val="005649FD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E5512"/>
    <w:rsid w:val="006F0AB9"/>
    <w:rsid w:val="00703504"/>
    <w:rsid w:val="007063E2"/>
    <w:rsid w:val="00706F75"/>
    <w:rsid w:val="00745ADA"/>
    <w:rsid w:val="007559BA"/>
    <w:rsid w:val="0078007B"/>
    <w:rsid w:val="00787BF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0012E"/>
    <w:rsid w:val="00A116DC"/>
    <w:rsid w:val="00A2532F"/>
    <w:rsid w:val="00A43D75"/>
    <w:rsid w:val="00A44C03"/>
    <w:rsid w:val="00A52042"/>
    <w:rsid w:val="00A81950"/>
    <w:rsid w:val="00A853DB"/>
    <w:rsid w:val="00A87681"/>
    <w:rsid w:val="00A971EF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1DC3"/>
    <w:rsid w:val="00BE484F"/>
    <w:rsid w:val="00BF6C85"/>
    <w:rsid w:val="00C061A8"/>
    <w:rsid w:val="00C0681D"/>
    <w:rsid w:val="00C304C2"/>
    <w:rsid w:val="00C363F6"/>
    <w:rsid w:val="00C45961"/>
    <w:rsid w:val="00C46DA8"/>
    <w:rsid w:val="00C5033B"/>
    <w:rsid w:val="00C504E7"/>
    <w:rsid w:val="00C64158"/>
    <w:rsid w:val="00C855C9"/>
    <w:rsid w:val="00C94CF9"/>
    <w:rsid w:val="00CA161B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DC7FFA"/>
    <w:rsid w:val="00DF0CE8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40B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023E"/>
    <w:rsid w:val="00F878A9"/>
    <w:rsid w:val="00F91E18"/>
    <w:rsid w:val="00F96C9C"/>
    <w:rsid w:val="00FB1117"/>
    <w:rsid w:val="00FB1F27"/>
    <w:rsid w:val="00FC0E4E"/>
    <w:rsid w:val="00FC70FD"/>
    <w:rsid w:val="00FC7A4E"/>
    <w:rsid w:val="00FE4AC0"/>
    <w:rsid w:val="00FF1229"/>
    <w:rsid w:val="00FF4087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51</Words>
  <Characters>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2014-04-24T07:04:00Z</dcterms:created>
  <dcterms:modified xsi:type="dcterms:W3CDTF">2014-04-25T06:05:00Z</dcterms:modified>
</cp:coreProperties>
</file>