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AF6" w:rsidRPr="00ED40B7" w:rsidRDefault="004C3AF6" w:rsidP="00020C85">
      <w:pPr>
        <w:jc w:val="center"/>
        <w:rPr>
          <w:sz w:val="28"/>
          <w:szCs w:val="28"/>
        </w:rPr>
      </w:pPr>
      <w:r w:rsidRPr="00ED40B7">
        <w:rPr>
          <w:sz w:val="28"/>
          <w:szCs w:val="28"/>
        </w:rPr>
        <w:t>102-2</w:t>
      </w:r>
      <w:r w:rsidRPr="00ED40B7">
        <w:rPr>
          <w:rFonts w:ascii="新細明體" w:hAnsi="新細明體" w:hint="eastAsia"/>
          <w:sz w:val="28"/>
          <w:szCs w:val="28"/>
        </w:rPr>
        <w:t>【愛。閱讀】系列演講</w:t>
      </w:r>
      <w:r w:rsidRPr="00ED40B7">
        <w:rPr>
          <w:rFonts w:ascii="新細明體"/>
          <w:sz w:val="28"/>
          <w:szCs w:val="28"/>
        </w:rPr>
        <w:t>-</w:t>
      </w:r>
      <w:r w:rsidRPr="00ED40B7">
        <w:rPr>
          <w:rFonts w:hint="eastAsia"/>
          <w:sz w:val="28"/>
          <w:szCs w:val="28"/>
        </w:rPr>
        <w:t>林</w:t>
      </w:r>
      <w:r>
        <w:rPr>
          <w:rFonts w:hint="eastAsia"/>
          <w:sz w:val="28"/>
          <w:szCs w:val="28"/>
        </w:rPr>
        <w:t>炎旦博士</w:t>
      </w:r>
      <w:r w:rsidRPr="00ED40B7">
        <w:rPr>
          <w:rFonts w:ascii="新細明體" w:hAnsi="新細明體" w:hint="eastAsia"/>
          <w:sz w:val="28"/>
          <w:szCs w:val="28"/>
        </w:rPr>
        <w:t>演講回饋單統計表</w:t>
      </w:r>
      <w:r w:rsidRPr="00ED40B7">
        <w:rPr>
          <w:rFonts w:ascii="新細明體" w:hAnsi="新細明體"/>
          <w:sz w:val="28"/>
          <w:szCs w:val="28"/>
        </w:rPr>
        <w:t>042</w:t>
      </w:r>
      <w:r>
        <w:rPr>
          <w:rFonts w:ascii="新細明體" w:hAnsi="新細明體"/>
          <w:sz w:val="28"/>
          <w:szCs w:val="28"/>
        </w:rPr>
        <w:t>9</w:t>
      </w:r>
    </w:p>
    <w:p w:rsidR="004C3AF6" w:rsidRDefault="004C3AF6" w:rsidP="004D45C2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4C3AF6" w:rsidRDefault="004C3AF6" w:rsidP="004D45C2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4C3AF6" w:rsidRPr="004D45C2" w:rsidRDefault="004C3AF6" w:rsidP="004D45C2">
      <w:pPr>
        <w:tabs>
          <w:tab w:val="left" w:pos="1710"/>
        </w:tabs>
        <w:ind w:firstLineChars="200" w:firstLine="31680"/>
        <w:rPr>
          <w:szCs w:val="26"/>
        </w:rPr>
      </w:pPr>
      <w:r>
        <w:t xml:space="preserve">  </w:t>
      </w:r>
      <w:r w:rsidRPr="004D45C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8.25pt;height:210.75pt">
            <v:imagedata r:id="rId7" o:title=""/>
          </v:shape>
        </w:pict>
      </w:r>
    </w:p>
    <w:p w:rsidR="004C3AF6" w:rsidRDefault="004C3AF6" w:rsidP="004D45C2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4C3AF6" w:rsidRPr="00BE1B2A" w:rsidRDefault="004C3AF6" w:rsidP="004D45C2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6" type="#_x0000_t75" style="width:250.5pt;height:207pt">
            <v:imagedata r:id="rId8" o:title=""/>
          </v:shape>
        </w:pict>
      </w:r>
    </w:p>
    <w:p w:rsidR="004C3AF6" w:rsidRDefault="004C3AF6" w:rsidP="004D45C2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4C3AF6" w:rsidRPr="00BE1B2A" w:rsidRDefault="004C3AF6" w:rsidP="004D45C2">
      <w:pPr>
        <w:ind w:firstLineChars="200" w:firstLine="31680"/>
        <w:rPr>
          <w:szCs w:val="2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in;margin-top:54pt;width:27pt;height:27pt;z-index:251658240" o:allowoverlap="f" filled="f" stroked="f">
            <v:textbox style="mso-next-textbox:#_x0000_s1026">
              <w:txbxContent>
                <w:p w:rsidR="004C3AF6" w:rsidRPr="00BE1B2A" w:rsidRDefault="004C3AF6">
                  <w:pPr>
                    <w:rPr>
                      <w:rFonts w:ascii="新細明體"/>
                      <w:sz w:val="20"/>
                      <w:szCs w:val="20"/>
                    </w:rPr>
                  </w:pPr>
                  <w:r w:rsidRPr="00BE1B2A">
                    <w:rPr>
                      <w:rFonts w:ascii="新細明體" w:hAnsi="新細明體"/>
                      <w:sz w:val="20"/>
                      <w:szCs w:val="20"/>
                    </w:rPr>
                    <w:t>3%</w:t>
                  </w:r>
                </w:p>
              </w:txbxContent>
            </v:textbox>
          </v:shape>
        </w:pict>
      </w:r>
      <w:r>
        <w:t xml:space="preserve">  </w:t>
      </w:r>
      <w:r>
        <w:pict>
          <v:shape id="_x0000_i1027" type="#_x0000_t75" style="width:251.25pt;height:204pt">
            <v:imagedata r:id="rId9" o:title=""/>
          </v:shape>
        </w:pict>
      </w:r>
    </w:p>
    <w:p w:rsidR="004C3AF6" w:rsidRDefault="004C3AF6" w:rsidP="004D45C2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4C3AF6" w:rsidRPr="00BE1B2A" w:rsidRDefault="004C3AF6" w:rsidP="004D45C2">
      <w:pPr>
        <w:ind w:firstLineChars="200" w:firstLine="31680"/>
        <w:rPr>
          <w:szCs w:val="26"/>
        </w:rPr>
      </w:pPr>
      <w:r>
        <w:rPr>
          <w:noProof/>
        </w:rPr>
        <w:pict>
          <v:shape id="_x0000_s1027" type="#_x0000_t202" style="position:absolute;left:0;text-align:left;margin-left:2in;margin-top:63pt;width:27pt;height:27pt;z-index:251659264" o:allowoverlap="f" filled="f" stroked="f">
            <v:textbox style="mso-next-textbox:#_x0000_s1027">
              <w:txbxContent>
                <w:p w:rsidR="004C3AF6" w:rsidRPr="00BE1B2A" w:rsidRDefault="004C3AF6" w:rsidP="00BE1B2A">
                  <w:pPr>
                    <w:rPr>
                      <w:rFonts w:ascii="新細明體"/>
                      <w:sz w:val="20"/>
                      <w:szCs w:val="20"/>
                    </w:rPr>
                  </w:pPr>
                  <w:r>
                    <w:rPr>
                      <w:rFonts w:ascii="新細明體" w:hAnsi="新細明體"/>
                      <w:sz w:val="20"/>
                      <w:szCs w:val="20"/>
                    </w:rPr>
                    <w:t>5</w:t>
                  </w:r>
                  <w:r w:rsidRPr="00BE1B2A">
                    <w:rPr>
                      <w:rFonts w:ascii="新細明體" w:hAnsi="新細明體"/>
                      <w:sz w:val="20"/>
                      <w:szCs w:val="20"/>
                    </w:rPr>
                    <w:t>%</w:t>
                  </w:r>
                </w:p>
              </w:txbxContent>
            </v:textbox>
          </v:shape>
        </w:pict>
      </w:r>
      <w:r>
        <w:t xml:space="preserve">  </w:t>
      </w:r>
      <w:r>
        <w:pict>
          <v:shape id="_x0000_i1028" type="#_x0000_t75" style="width:267pt;height:218.25pt">
            <v:imagedata r:id="rId10" o:title=""/>
          </v:shape>
        </w:pict>
      </w:r>
    </w:p>
    <w:p w:rsidR="004C3AF6" w:rsidRDefault="004C3AF6" w:rsidP="004D45C2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4C3AF6" w:rsidRPr="00BE1B2A" w:rsidRDefault="004C3AF6" w:rsidP="004D45C2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9" type="#_x0000_t75" style="width:266.25pt;height:222.75pt">
            <v:imagedata r:id="rId11" o:title=""/>
          </v:shape>
        </w:pict>
      </w:r>
    </w:p>
    <w:p w:rsidR="004C3AF6" w:rsidRDefault="004C3AF6" w:rsidP="004D45C2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4C3AF6" w:rsidRPr="00BE1B2A" w:rsidRDefault="004C3AF6" w:rsidP="004D45C2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30" type="#_x0000_t75" style="width:269.25pt;height:220.5pt">
            <v:imagedata r:id="rId12" o:title=""/>
          </v:shape>
        </w:pict>
      </w:r>
    </w:p>
    <w:p w:rsidR="004C3AF6" w:rsidRDefault="004C3AF6" w:rsidP="004D45C2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4C3AF6" w:rsidRPr="004D45C2" w:rsidRDefault="004C3AF6" w:rsidP="004D45C2">
      <w:pPr>
        <w:ind w:firstLineChars="200" w:firstLine="31680"/>
        <w:rPr>
          <w:szCs w:val="26"/>
        </w:rPr>
      </w:pPr>
      <w:r>
        <w:t xml:space="preserve">  </w:t>
      </w:r>
      <w:r w:rsidRPr="004D45C2">
        <w:pict>
          <v:shape id="_x0000_i1031" type="#_x0000_t75" style="width:264.75pt;height:220.5pt">
            <v:imagedata r:id="rId13" o:title=""/>
          </v:shape>
        </w:pict>
      </w:r>
    </w:p>
    <w:p w:rsidR="004C3AF6" w:rsidRDefault="004C3AF6" w:rsidP="004D45C2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4C3AF6" w:rsidRPr="0084280C" w:rsidRDefault="004C3AF6" w:rsidP="0084280C">
      <w:pPr>
        <w:ind w:firstLineChars="300" w:firstLine="31680"/>
        <w:rPr>
          <w:sz w:val="26"/>
          <w:szCs w:val="26"/>
        </w:rPr>
      </w:pPr>
      <w:r w:rsidRPr="0084280C">
        <w:pict>
          <v:shape id="_x0000_i1032" type="#_x0000_t75" style="width:259.5pt;height:219pt">
            <v:imagedata r:id="rId14" o:title=""/>
          </v:shape>
        </w:pict>
      </w:r>
    </w:p>
    <w:p w:rsidR="004C3AF6" w:rsidRPr="00020C85" w:rsidRDefault="004C3AF6" w:rsidP="004D45C2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4C3AF6" w:rsidRPr="0084280C" w:rsidRDefault="004C3AF6" w:rsidP="004D45C2">
      <w:pPr>
        <w:ind w:firstLineChars="200" w:firstLine="31680"/>
        <w:rPr>
          <w:szCs w:val="24"/>
        </w:rPr>
      </w:pPr>
      <w:r>
        <w:t xml:space="preserve">  </w:t>
      </w:r>
      <w:r w:rsidRPr="0084280C">
        <w:pict>
          <v:shape id="_x0000_i1033" type="#_x0000_t75" style="width:263.25pt;height:219.75pt">
            <v:imagedata r:id="rId15" o:title=""/>
          </v:shape>
        </w:pict>
      </w:r>
    </w:p>
    <w:p w:rsidR="004C3AF6" w:rsidRPr="005B5DDD" w:rsidRDefault="004C3AF6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4C3AF6" w:rsidRDefault="004C3AF6" w:rsidP="00ED40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很受用，請多安排相關活動</w:t>
      </w:r>
    </w:p>
    <w:p w:rsidR="004C3AF6" w:rsidRDefault="004C3AF6" w:rsidP="00ED40B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投影機色差太大</w:t>
      </w:r>
    </w:p>
    <w:p w:rsidR="004C3AF6" w:rsidRDefault="004C3AF6" w:rsidP="004D45C2">
      <w:pPr>
        <w:ind w:firstLineChars="150" w:firstLine="316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(3)</w:t>
      </w:r>
      <w:r>
        <w:rPr>
          <w:rFonts w:ascii="標楷體" w:eastAsia="標楷體" w:hAnsi="標楷體" w:hint="eastAsia"/>
          <w:szCs w:val="24"/>
        </w:rPr>
        <w:t>下次可以早點確定時間並通知</w:t>
      </w:r>
    </w:p>
    <w:p w:rsidR="004C3AF6" w:rsidRDefault="004C3AF6" w:rsidP="004D45C2">
      <w:pPr>
        <w:ind w:firstLineChars="150" w:firstLine="31680"/>
        <w:rPr>
          <w:rFonts w:ascii="標楷體" w:eastAsia="標楷體" w:hAnsi="標楷體"/>
          <w:szCs w:val="24"/>
        </w:rPr>
      </w:pPr>
    </w:p>
    <w:p w:rsidR="004C3AF6" w:rsidRPr="005B5DDD" w:rsidRDefault="004C3AF6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4C3AF6" w:rsidRDefault="004C3AF6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有趣味的人生價值</w:t>
      </w:r>
    </w:p>
    <w:p w:rsidR="004C3AF6" w:rsidRDefault="004C3AF6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工作、職能相關</w:t>
      </w:r>
    </w:p>
    <w:p w:rsidR="004C3AF6" w:rsidRDefault="004C3AF6" w:rsidP="004D45C2">
      <w:pPr>
        <w:ind w:firstLineChars="150" w:firstLine="316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(3)</w:t>
      </w:r>
      <w:r>
        <w:rPr>
          <w:rFonts w:ascii="標楷體" w:eastAsia="標楷體" w:hAnsi="標楷體" w:hint="eastAsia"/>
          <w:szCs w:val="24"/>
        </w:rPr>
        <w:t>創業</w:t>
      </w:r>
    </w:p>
    <w:p w:rsidR="004C3AF6" w:rsidRDefault="004C3AF6" w:rsidP="004D45C2">
      <w:pPr>
        <w:ind w:firstLineChars="150" w:firstLine="316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(4)</w:t>
      </w:r>
      <w:r>
        <w:rPr>
          <w:rFonts w:ascii="標楷體" w:eastAsia="標楷體" w:hAnsi="標楷體" w:hint="eastAsia"/>
          <w:szCs w:val="24"/>
        </w:rPr>
        <w:t>平面設計、印刷類</w:t>
      </w:r>
    </w:p>
    <w:p w:rsidR="004C3AF6" w:rsidRDefault="004C3AF6" w:rsidP="004D45C2">
      <w:pPr>
        <w:ind w:firstLineChars="150" w:firstLine="316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(5)</w:t>
      </w:r>
      <w:r>
        <w:rPr>
          <w:rFonts w:ascii="標楷體" w:eastAsia="標楷體" w:hAnsi="標楷體" w:hint="eastAsia"/>
          <w:szCs w:val="24"/>
        </w:rPr>
        <w:t>未來趣事</w:t>
      </w:r>
    </w:p>
    <w:p w:rsidR="004C3AF6" w:rsidRDefault="004C3AF6" w:rsidP="004D45C2">
      <w:pPr>
        <w:ind w:firstLineChars="150" w:firstLine="316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(6)</w:t>
      </w:r>
      <w:r>
        <w:rPr>
          <w:rFonts w:ascii="標楷體" w:eastAsia="標楷體" w:hAnsi="標楷體" w:hint="eastAsia"/>
          <w:szCs w:val="24"/>
        </w:rPr>
        <w:t>設計文創</w:t>
      </w:r>
    </w:p>
    <w:p w:rsidR="004C3AF6" w:rsidRPr="00BE1DC3" w:rsidRDefault="004C3AF6" w:rsidP="00DF36B0">
      <w:pPr>
        <w:ind w:firstLineChars="150" w:firstLine="316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(7)</w:t>
      </w:r>
      <w:r>
        <w:rPr>
          <w:rFonts w:ascii="標楷體" w:eastAsia="標楷體" w:hAnsi="標楷體" w:hint="eastAsia"/>
          <w:szCs w:val="24"/>
        </w:rPr>
        <w:t>設計創意</w:t>
      </w:r>
    </w:p>
    <w:sectPr w:rsidR="004C3AF6" w:rsidRPr="00BE1DC3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AF6" w:rsidRDefault="004C3AF6" w:rsidP="000611E8">
      <w:r>
        <w:separator/>
      </w:r>
    </w:p>
  </w:endnote>
  <w:endnote w:type="continuationSeparator" w:id="0">
    <w:p w:rsidR="004C3AF6" w:rsidRDefault="004C3AF6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AF6" w:rsidRDefault="004C3AF6" w:rsidP="000611E8">
      <w:r>
        <w:separator/>
      </w:r>
    </w:p>
  </w:footnote>
  <w:footnote w:type="continuationSeparator" w:id="0">
    <w:p w:rsidR="004C3AF6" w:rsidRDefault="004C3AF6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0794C"/>
    <w:rsid w:val="00020C85"/>
    <w:rsid w:val="0004159E"/>
    <w:rsid w:val="0005434C"/>
    <w:rsid w:val="00054E31"/>
    <w:rsid w:val="000611E8"/>
    <w:rsid w:val="00061C40"/>
    <w:rsid w:val="00071281"/>
    <w:rsid w:val="0007192E"/>
    <w:rsid w:val="00082B11"/>
    <w:rsid w:val="000A1E34"/>
    <w:rsid w:val="000B6CA0"/>
    <w:rsid w:val="000C7FAA"/>
    <w:rsid w:val="000D4EE2"/>
    <w:rsid w:val="000F5931"/>
    <w:rsid w:val="000F7FD7"/>
    <w:rsid w:val="001124E1"/>
    <w:rsid w:val="001319B3"/>
    <w:rsid w:val="0013335E"/>
    <w:rsid w:val="00153446"/>
    <w:rsid w:val="00173231"/>
    <w:rsid w:val="001835FE"/>
    <w:rsid w:val="001A1F81"/>
    <w:rsid w:val="001C309C"/>
    <w:rsid w:val="001D04B1"/>
    <w:rsid w:val="001D2AF0"/>
    <w:rsid w:val="001D5045"/>
    <w:rsid w:val="001F62D7"/>
    <w:rsid w:val="002240E4"/>
    <w:rsid w:val="002301B4"/>
    <w:rsid w:val="002342B5"/>
    <w:rsid w:val="00243742"/>
    <w:rsid w:val="0026534A"/>
    <w:rsid w:val="00272189"/>
    <w:rsid w:val="00273449"/>
    <w:rsid w:val="00281C2E"/>
    <w:rsid w:val="00283D4D"/>
    <w:rsid w:val="00295A04"/>
    <w:rsid w:val="002A1138"/>
    <w:rsid w:val="002A225B"/>
    <w:rsid w:val="002C1514"/>
    <w:rsid w:val="002E0B43"/>
    <w:rsid w:val="002E360F"/>
    <w:rsid w:val="002E3E6F"/>
    <w:rsid w:val="002E79EB"/>
    <w:rsid w:val="002E7C4A"/>
    <w:rsid w:val="0030703A"/>
    <w:rsid w:val="00311245"/>
    <w:rsid w:val="003221D2"/>
    <w:rsid w:val="00327D6C"/>
    <w:rsid w:val="00337003"/>
    <w:rsid w:val="003509F2"/>
    <w:rsid w:val="00364FEB"/>
    <w:rsid w:val="003A03D3"/>
    <w:rsid w:val="003A05AA"/>
    <w:rsid w:val="003C2BA7"/>
    <w:rsid w:val="003D03A2"/>
    <w:rsid w:val="0040570D"/>
    <w:rsid w:val="00406974"/>
    <w:rsid w:val="00424DEB"/>
    <w:rsid w:val="00427D3C"/>
    <w:rsid w:val="00433521"/>
    <w:rsid w:val="0043387F"/>
    <w:rsid w:val="00445A90"/>
    <w:rsid w:val="00464E7E"/>
    <w:rsid w:val="00472560"/>
    <w:rsid w:val="00492D24"/>
    <w:rsid w:val="00495AED"/>
    <w:rsid w:val="004B3807"/>
    <w:rsid w:val="004C3AF6"/>
    <w:rsid w:val="004C4417"/>
    <w:rsid w:val="004D45C2"/>
    <w:rsid w:val="004F096A"/>
    <w:rsid w:val="004F2AB0"/>
    <w:rsid w:val="004F2E8E"/>
    <w:rsid w:val="004F4308"/>
    <w:rsid w:val="00517C2E"/>
    <w:rsid w:val="00531028"/>
    <w:rsid w:val="00532BE0"/>
    <w:rsid w:val="00533909"/>
    <w:rsid w:val="005367CC"/>
    <w:rsid w:val="00551FF2"/>
    <w:rsid w:val="00557D02"/>
    <w:rsid w:val="005649FD"/>
    <w:rsid w:val="00577378"/>
    <w:rsid w:val="00590536"/>
    <w:rsid w:val="005A591B"/>
    <w:rsid w:val="005B346C"/>
    <w:rsid w:val="005B4124"/>
    <w:rsid w:val="005B5DDD"/>
    <w:rsid w:val="005E3B63"/>
    <w:rsid w:val="005F24D0"/>
    <w:rsid w:val="00601520"/>
    <w:rsid w:val="00612CB7"/>
    <w:rsid w:val="00613CDB"/>
    <w:rsid w:val="00614912"/>
    <w:rsid w:val="00614BBF"/>
    <w:rsid w:val="00635BA2"/>
    <w:rsid w:val="00675C80"/>
    <w:rsid w:val="0068422A"/>
    <w:rsid w:val="006852D6"/>
    <w:rsid w:val="00697F22"/>
    <w:rsid w:val="006B7E84"/>
    <w:rsid w:val="006E341F"/>
    <w:rsid w:val="006E4FD6"/>
    <w:rsid w:val="006E5512"/>
    <w:rsid w:val="006F0AB9"/>
    <w:rsid w:val="00703504"/>
    <w:rsid w:val="007063E2"/>
    <w:rsid w:val="00706F75"/>
    <w:rsid w:val="00745ADA"/>
    <w:rsid w:val="007559BA"/>
    <w:rsid w:val="0078007B"/>
    <w:rsid w:val="00787BFB"/>
    <w:rsid w:val="007D0F4E"/>
    <w:rsid w:val="007D304E"/>
    <w:rsid w:val="007E54DF"/>
    <w:rsid w:val="007F5EE0"/>
    <w:rsid w:val="00806FAA"/>
    <w:rsid w:val="00827D64"/>
    <w:rsid w:val="0084280C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4EB8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0012E"/>
    <w:rsid w:val="00A116DC"/>
    <w:rsid w:val="00A2532F"/>
    <w:rsid w:val="00A43D75"/>
    <w:rsid w:val="00A44C03"/>
    <w:rsid w:val="00A4737B"/>
    <w:rsid w:val="00A52042"/>
    <w:rsid w:val="00A81950"/>
    <w:rsid w:val="00A853DB"/>
    <w:rsid w:val="00A87681"/>
    <w:rsid w:val="00A971EF"/>
    <w:rsid w:val="00AA51F9"/>
    <w:rsid w:val="00AC797A"/>
    <w:rsid w:val="00AE0C29"/>
    <w:rsid w:val="00AE477C"/>
    <w:rsid w:val="00AF055A"/>
    <w:rsid w:val="00AF4506"/>
    <w:rsid w:val="00B00D8B"/>
    <w:rsid w:val="00B03A38"/>
    <w:rsid w:val="00B12A8D"/>
    <w:rsid w:val="00B268A4"/>
    <w:rsid w:val="00B31848"/>
    <w:rsid w:val="00B441F9"/>
    <w:rsid w:val="00B75794"/>
    <w:rsid w:val="00B759C4"/>
    <w:rsid w:val="00B867F4"/>
    <w:rsid w:val="00B90769"/>
    <w:rsid w:val="00BA1272"/>
    <w:rsid w:val="00BA61E5"/>
    <w:rsid w:val="00BA7C6A"/>
    <w:rsid w:val="00BB393F"/>
    <w:rsid w:val="00BB3C06"/>
    <w:rsid w:val="00BC080C"/>
    <w:rsid w:val="00BC63BE"/>
    <w:rsid w:val="00BD2130"/>
    <w:rsid w:val="00BE1B2A"/>
    <w:rsid w:val="00BE1DC3"/>
    <w:rsid w:val="00BE484F"/>
    <w:rsid w:val="00BF6C85"/>
    <w:rsid w:val="00C061A8"/>
    <w:rsid w:val="00C0681D"/>
    <w:rsid w:val="00C304C2"/>
    <w:rsid w:val="00C363F6"/>
    <w:rsid w:val="00C402D7"/>
    <w:rsid w:val="00C45961"/>
    <w:rsid w:val="00C46DA8"/>
    <w:rsid w:val="00C5033B"/>
    <w:rsid w:val="00C504E7"/>
    <w:rsid w:val="00C64158"/>
    <w:rsid w:val="00C855C9"/>
    <w:rsid w:val="00C94CF9"/>
    <w:rsid w:val="00CA161B"/>
    <w:rsid w:val="00CA177F"/>
    <w:rsid w:val="00CA28E1"/>
    <w:rsid w:val="00CA63D9"/>
    <w:rsid w:val="00CB0D7A"/>
    <w:rsid w:val="00CB4AED"/>
    <w:rsid w:val="00CE6524"/>
    <w:rsid w:val="00CF3F2F"/>
    <w:rsid w:val="00CF5F7C"/>
    <w:rsid w:val="00D13E83"/>
    <w:rsid w:val="00D17E4D"/>
    <w:rsid w:val="00D20900"/>
    <w:rsid w:val="00D21876"/>
    <w:rsid w:val="00D24E3E"/>
    <w:rsid w:val="00D46CBC"/>
    <w:rsid w:val="00D81808"/>
    <w:rsid w:val="00D83394"/>
    <w:rsid w:val="00DA1F9F"/>
    <w:rsid w:val="00DC2E7A"/>
    <w:rsid w:val="00DC6F79"/>
    <w:rsid w:val="00DC7FFA"/>
    <w:rsid w:val="00DF0CE8"/>
    <w:rsid w:val="00DF36B0"/>
    <w:rsid w:val="00DF6DBA"/>
    <w:rsid w:val="00E024B3"/>
    <w:rsid w:val="00E02FF6"/>
    <w:rsid w:val="00E14935"/>
    <w:rsid w:val="00E420DD"/>
    <w:rsid w:val="00E51AD7"/>
    <w:rsid w:val="00E762AA"/>
    <w:rsid w:val="00EA4025"/>
    <w:rsid w:val="00EB2C4F"/>
    <w:rsid w:val="00EB764A"/>
    <w:rsid w:val="00EC27AB"/>
    <w:rsid w:val="00EC7817"/>
    <w:rsid w:val="00ED40B7"/>
    <w:rsid w:val="00ED7B16"/>
    <w:rsid w:val="00EE565D"/>
    <w:rsid w:val="00F03DDD"/>
    <w:rsid w:val="00F217C0"/>
    <w:rsid w:val="00F255AE"/>
    <w:rsid w:val="00F34745"/>
    <w:rsid w:val="00F44594"/>
    <w:rsid w:val="00F44D32"/>
    <w:rsid w:val="00F46AEE"/>
    <w:rsid w:val="00F57958"/>
    <w:rsid w:val="00F8023E"/>
    <w:rsid w:val="00F878A9"/>
    <w:rsid w:val="00F91E18"/>
    <w:rsid w:val="00F96C9C"/>
    <w:rsid w:val="00FB1117"/>
    <w:rsid w:val="00FB1F27"/>
    <w:rsid w:val="00FC0E4E"/>
    <w:rsid w:val="00FC70FD"/>
    <w:rsid w:val="00FC7A4E"/>
    <w:rsid w:val="00FE4AC0"/>
    <w:rsid w:val="00FF1229"/>
    <w:rsid w:val="00FF4087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4</Pages>
  <Words>60</Words>
  <Characters>348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5</cp:revision>
  <dcterms:created xsi:type="dcterms:W3CDTF">2014-04-29T08:58:00Z</dcterms:created>
  <dcterms:modified xsi:type="dcterms:W3CDTF">2014-05-01T03:13:00Z</dcterms:modified>
</cp:coreProperties>
</file>